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Style w:val="Grigliatabella"/>
        <w:tblpPr w:leftFromText="141" w:rightFromText="141" w:vertAnchor="text" w:tblpY="1"/>
        <w:tblOverlap w:val="never"/>
        <w:tblW w:w="494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1320"/>
        <w:gridCol w:w="1520"/>
        <w:gridCol w:w="212"/>
        <w:gridCol w:w="1211"/>
        <w:gridCol w:w="814"/>
        <w:gridCol w:w="433"/>
        <w:gridCol w:w="176"/>
        <w:gridCol w:w="2035"/>
      </w:tblGrid>
      <w:tr w:rsidRPr="003A4871" w:rsidR="00C80E94" w:rsidTr="1C6627DF" w14:paraId="5C1E342D" w14:textId="77777777">
        <w:tc>
          <w:tcPr>
            <w:tcW w:w="5000" w:type="pct"/>
            <w:gridSpan w:val="9"/>
            <w:shd w:val="clear" w:color="auto" w:fill="4FA6E0" w:themeFill="accent2" w:themeFillTint="80"/>
            <w:tcMar/>
          </w:tcPr>
          <w:p w:rsidRPr="003A4871" w:rsidR="00650259" w:rsidP="00730F52" w:rsidRDefault="00DB2819" w14:paraId="5ACBEBB4" w14:textId="1988CFD1">
            <w:pPr>
              <w:pStyle w:val="Titolo1"/>
              <w:tabs>
                <w:tab w:val="center" w:pos="4375"/>
              </w:tabs>
              <w:outlineLvl w:val="0"/>
            </w:pPr>
            <w:r>
              <w:t>Task 3.1</w:t>
            </w:r>
            <w:r w:rsidR="00D61FE0">
              <w:tab/>
            </w:r>
            <w:proofErr w:type="spellStart"/>
            <w:r>
              <w:t>Go</w:t>
            </w:r>
            <w:r w:rsidR="00730F52">
              <w:t>od</w:t>
            </w:r>
            <w:proofErr w:type="spellEnd"/>
            <w:r w:rsidR="00730F52">
              <w:t xml:space="preserve"> Prac</w:t>
            </w:r>
            <w:r>
              <w:t xml:space="preserve">tice </w:t>
            </w:r>
            <w:proofErr w:type="spellStart"/>
            <w:r>
              <w:t>Policies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Initiatives</w:t>
            </w:r>
          </w:p>
        </w:tc>
      </w:tr>
      <w:tr w:rsidR="47136A66" w:rsidTr="1C6627DF" w14:paraId="0BA8A68F">
        <w:tc>
          <w:tcPr>
            <w:tcW w:w="9144" w:type="dxa"/>
            <w:gridSpan w:val="9"/>
            <w:shd w:val="clear" w:color="auto" w:fill="4FA6E0" w:themeFill="accent2" w:themeFillTint="80"/>
            <w:tcMar/>
          </w:tcPr>
          <w:p w:rsidR="5EA38C51" w:rsidP="47136A66" w:rsidRDefault="5EA38C51" w14:noSpellErr="1" w14:paraId="34F2FBBD" w14:textId="46735870">
            <w:pPr>
              <w:spacing w:before="120"/>
              <w:rPr>
                <w:rFonts w:ascii="Corbel" w:hAnsi="Corbel" w:asciiTheme="majorAscii" w:hAnsiTheme="majorAscii"/>
                <w:b w:val="1"/>
                <w:bCs w:val="1"/>
                <w:sz w:val="22"/>
                <w:szCs w:val="22"/>
              </w:rPr>
            </w:pPr>
            <w:r w:rsidRPr="47136A66" w:rsidR="5EA38C51">
              <w:rPr>
                <w:rFonts w:ascii="Corbel" w:hAnsi="Corbel" w:asciiTheme="majorAscii" w:hAnsiTheme="majorAscii"/>
                <w:b w:val="1"/>
                <w:bCs w:val="1"/>
                <w:sz w:val="22"/>
                <w:szCs w:val="22"/>
              </w:rPr>
              <w:t>16oreMICS</w:t>
            </w:r>
          </w:p>
          <w:p w:rsidR="76377BFE" w:rsidP="47136A66" w:rsidRDefault="76377BFE" w14:paraId="6D23AC85" w14:textId="74D6B2A4">
            <w:pPr>
              <w:pStyle w:val="Normale"/>
              <w:spacing w:before="120"/>
            </w:pPr>
            <w:r w:rsidR="76377BFE">
              <w:drawing>
                <wp:inline wp14:editId="528C601A" wp14:anchorId="590EE10F">
                  <wp:extent cx="800100" cy="797433"/>
                  <wp:effectExtent l="0" t="0" r="0" b="0"/>
                  <wp:docPr id="4764569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ad11ae796c7472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100" cy="79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7136A66" w:rsidP="47136A66" w:rsidRDefault="47136A66" w14:paraId="7F43654A" w14:textId="5BA013FD">
            <w:pPr>
              <w:pStyle w:val="Titolo1"/>
            </w:pPr>
          </w:p>
        </w:tc>
      </w:tr>
      <w:tr w:rsidRPr="00931AC4" w:rsidR="00425D3E" w:rsidTr="1C6627DF" w14:paraId="3D513248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F01C21" w:rsidR="00425D3E" w:rsidP="13E51279" w:rsidRDefault="13E51279" w14:paraId="5AABB9B6" w14:textId="404E4486">
            <w:pPr>
              <w:spacing w:before="120"/>
              <w:ind w:right="38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F01C21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State </w:t>
            </w:r>
            <w:proofErr w:type="spellStart"/>
            <w:r w:rsidRPr="00F01C21">
              <w:rPr>
                <w:rFonts w:asciiTheme="majorHAnsi" w:hAnsiTheme="majorHAnsi"/>
                <w:b/>
                <w:bCs/>
                <w:sz w:val="22"/>
                <w:szCs w:val="22"/>
              </w:rPr>
              <w:t>the</w:t>
            </w:r>
            <w:proofErr w:type="spellEnd"/>
            <w:r w:rsidRPr="00F01C21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Country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F01C21" w:rsidR="00425D3E" w:rsidP="00730F52" w:rsidRDefault="00AC13AA" w14:paraId="5478E760" w14:textId="34E79A54">
            <w:pPr>
              <w:spacing w:before="120"/>
              <w:ind w:left="-1951" w:right="38" w:firstLine="1951"/>
              <w:rPr>
                <w:rFonts w:asciiTheme="majorHAnsi" w:hAnsiTheme="majorHAnsi"/>
                <w:b/>
                <w:sz w:val="22"/>
                <w:szCs w:val="22"/>
              </w:rPr>
            </w:pPr>
            <w:r w:rsidRPr="00F01C21">
              <w:rPr>
                <w:rFonts w:asciiTheme="majorHAnsi" w:hAnsiTheme="majorHAnsi"/>
                <w:b/>
                <w:sz w:val="22"/>
                <w:szCs w:val="22"/>
              </w:rPr>
              <w:t>ITALY</w:t>
            </w:r>
          </w:p>
        </w:tc>
      </w:tr>
      <w:tr w:rsidRPr="00931AC4" w:rsidR="00DB2819" w:rsidTr="1C6627DF" w14:paraId="0A06F4C1" w14:textId="77777777"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  <w:vAlign w:val="center"/>
          </w:tcPr>
          <w:p w:rsidRPr="00D872E1" w:rsidR="00DB2819" w:rsidP="00730F52" w:rsidRDefault="00DB2819" w14:paraId="05E3AA3F" w14:textId="63457096">
            <w:pPr>
              <w:spacing w:before="120"/>
              <w:ind w:right="38"/>
              <w:rPr>
                <w:rFonts w:asciiTheme="majorHAnsi" w:hAnsiTheme="majorHAnsi"/>
                <w:b/>
                <w:sz w:val="22"/>
                <w:szCs w:val="22"/>
              </w:rPr>
            </w:pPr>
            <w:r w:rsidRPr="00D872E1">
              <w:rPr>
                <w:rFonts w:asciiTheme="majorHAnsi" w:hAnsiTheme="majorHAnsi"/>
                <w:b/>
                <w:sz w:val="22"/>
                <w:szCs w:val="22"/>
              </w:rPr>
              <w:t xml:space="preserve">Level of </w:t>
            </w:r>
            <w:proofErr w:type="spellStart"/>
            <w:r w:rsidRPr="00D872E1">
              <w:rPr>
                <w:rFonts w:asciiTheme="majorHAnsi" w:hAnsiTheme="majorHAnsi"/>
                <w:b/>
                <w:sz w:val="22"/>
                <w:szCs w:val="22"/>
              </w:rPr>
              <w:t>Outreach</w:t>
            </w:r>
            <w:proofErr w:type="spellEnd"/>
          </w:p>
        </w:tc>
      </w:tr>
      <w:tr w:rsidRPr="00931AC4" w:rsidR="00613243" w:rsidTr="1C6627DF" w14:paraId="530FC304" w14:textId="02C878A5">
        <w:tc>
          <w:tcPr>
            <w:tcW w:w="7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931AC4" w:rsidR="00EB4FBC" w:rsidP="00730F52" w:rsidRDefault="00EB4FBC" w14:paraId="6FEF86B5" w14:textId="7AEE5E4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Local</w:t>
            </w:r>
            <w:proofErr w:type="spellEnd"/>
            <w:r w:rsidRPr="00931AC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722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sdt>
            <w:sdtPr>
              <w:rPr>
                <w:rFonts w:asciiTheme="majorHAnsi" w:hAnsiTheme="majorHAnsi"/>
                <w:sz w:val="22"/>
                <w:szCs w:val="22"/>
              </w:rPr>
              <w:id w:val="-1930267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931AC4" w:rsidR="00EB4FBC" w:rsidP="00730F52" w:rsidRDefault="00EB4FBC" w14:paraId="5FC8F2E9" w14:textId="0BF8A19A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sdtContent>
          </w:sdt>
          <w:p w:rsidR="13E51279" w:rsidRDefault="13E51279" w14:paraId="65F7BFC0" w14:textId="77777777"/>
        </w:tc>
        <w:tc>
          <w:tcPr>
            <w:tcW w:w="8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931AC4" w:rsidR="00EB4FBC" w:rsidP="00730F52" w:rsidRDefault="00EB4FBC" w14:paraId="3B1BAB7D" w14:textId="1F3B8D4E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Regional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303054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8" w:type="pct"/>
                <w:gridSpan w:val="2"/>
                <w:tcBorders>
                  <w:top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:rsidRPr="00931AC4" w:rsidR="00EB4FBC" w:rsidP="00730F52" w:rsidRDefault="00EB4FBC" w14:paraId="2F8EB8E5" w14:textId="1A2479EF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77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931AC4" w:rsidR="00EB4FBC" w:rsidP="00730F52" w:rsidRDefault="00EB4FBC" w14:paraId="115804E8" w14:textId="0A5B849E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National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58842158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pct"/>
                <w:tcBorders>
                  <w:top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:rsidRPr="00931AC4" w:rsidR="00EB4FBC" w:rsidP="00730F52" w:rsidRDefault="00A81DD8" w14:paraId="78C0F858" w14:textId="4DEF82E2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☒</w:t>
                </w:r>
              </w:p>
            </w:tc>
          </w:sdtContent>
        </w:sdt>
      </w:tr>
      <w:tr w:rsidRPr="00931AC4" w:rsidR="00DB2819" w:rsidTr="1C6627DF" w14:paraId="1D194AD3" w14:textId="77777777"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872E1" w:rsidR="00DB2819" w:rsidP="00730F52" w:rsidRDefault="00DB2819" w14:paraId="0F0DBD06" w14:textId="78CCAA4B">
            <w:pPr>
              <w:spacing w:before="120"/>
              <w:ind w:left="37"/>
              <w:rPr>
                <w:rFonts w:asciiTheme="majorHAnsi" w:hAnsiTheme="majorHAnsi"/>
                <w:b/>
                <w:sz w:val="22"/>
                <w:szCs w:val="22"/>
              </w:rPr>
            </w:pPr>
            <w:bookmarkStart w:name="_Hlk24026262" w:id="0"/>
            <w:r w:rsidRPr="00D872E1">
              <w:rPr>
                <w:rFonts w:asciiTheme="majorHAnsi" w:hAnsiTheme="majorHAnsi"/>
                <w:b/>
                <w:sz w:val="22"/>
                <w:szCs w:val="22"/>
              </w:rPr>
              <w:t>Field of Interest (s)</w:t>
            </w:r>
          </w:p>
        </w:tc>
      </w:tr>
      <w:tr w:rsidRPr="00931AC4" w:rsidR="009E45E7" w:rsidTr="1C6627DF" w14:paraId="62E4C650" w14:textId="77777777">
        <w:trPr>
          <w:trHeight w:val="937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tbl>
            <w:tblPr>
              <w:tblStyle w:val="Grigliatabella"/>
              <w:tblpPr w:leftFromText="141" w:rightFromText="141" w:vertAnchor="text" w:tblpY="1"/>
              <w:tblOverlap w:val="never"/>
              <w:tblW w:w="8789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37"/>
              <w:gridCol w:w="2552"/>
            </w:tblGrid>
            <w:tr w:rsidRPr="00931AC4" w:rsidR="009E45E7" w:rsidTr="00DB2819" w14:paraId="5A8973C5" w14:textId="77777777">
              <w:tc>
                <w:tcPr>
                  <w:tcW w:w="3548" w:type="pct"/>
                  <w:vAlign w:val="bottom"/>
                </w:tcPr>
                <w:bookmarkEnd w:id="0"/>
                <w:p w:rsidRPr="00931AC4" w:rsidR="009E45E7" w:rsidP="00730F52" w:rsidRDefault="009E45E7" w14:paraId="099D3A33" w14:textId="242451F7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Energy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Efficiency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18868311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Pr="00931AC4" w:rsidR="009E45E7" w:rsidP="00730F52" w:rsidRDefault="009E45E7" w14:paraId="6FCE5B17" w14:textId="77777777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31AC4">
                        <w:rPr>
                          <w:rFonts w:ascii="Segoe UI Symbol" w:hAnsi="Segoe UI Symbol" w:eastAsia="MS Gothic" w:cs="Segoe UI Symbol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Pr="00931AC4" w:rsidR="009E45E7" w:rsidTr="00DB2819" w14:paraId="145E3FFA" w14:textId="77777777">
              <w:tc>
                <w:tcPr>
                  <w:tcW w:w="3548" w:type="pct"/>
                  <w:vAlign w:val="bottom"/>
                </w:tcPr>
                <w:p w:rsidRPr="00931AC4" w:rsidR="009E45E7" w:rsidP="00730F52" w:rsidRDefault="009E45E7" w14:paraId="662B347D" w14:textId="3B1D928E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Digitalization</w:t>
                  </w:r>
                  <w:proofErr w:type="spellEnd"/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4697224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Pr="00931AC4" w:rsidR="009E45E7" w:rsidP="00730F52" w:rsidRDefault="009E45E7" w14:paraId="22899D24" w14:textId="77777777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31AC4">
                        <w:rPr>
                          <w:rFonts w:ascii="Segoe UI Symbol" w:hAnsi="Segoe UI Symbol" w:eastAsia="MS Gothic" w:cs="Segoe UI Symbol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Pr="00931AC4" w:rsidR="009E45E7" w:rsidTr="00DB2819" w14:paraId="514C05C5" w14:textId="77777777">
              <w:tc>
                <w:tcPr>
                  <w:tcW w:w="3548" w:type="pct"/>
                  <w:vAlign w:val="bottom"/>
                </w:tcPr>
                <w:p w:rsidRPr="00931AC4" w:rsidR="009E45E7" w:rsidP="00730F52" w:rsidRDefault="009E45E7" w14:paraId="7EC921BF" w14:textId="5CBDBECB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Circular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Economy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777545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Pr="00931AC4" w:rsidR="009E45E7" w:rsidP="00730F52" w:rsidRDefault="00DB2819" w14:paraId="0520AAFB" w14:textId="0EF15142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MS Gothic" w:hAnsi="MS Gothic" w:eastAsia="MS Gothic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Pr="00931AC4" w:rsidR="00DB2819" w:rsidTr="00DB2819" w14:paraId="2AE63DA4" w14:textId="77777777">
              <w:tc>
                <w:tcPr>
                  <w:tcW w:w="3548" w:type="pct"/>
                  <w:vAlign w:val="bottom"/>
                </w:tcPr>
                <w:p w:rsidRPr="00931AC4" w:rsidR="00DB2819" w:rsidP="00730F52" w:rsidRDefault="00DB2819" w14:paraId="4D2B5FC1" w14:textId="0C8F7D11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Theme="majorHAnsi" w:hAnsiTheme="majorHAnsi"/>
                      <w:sz w:val="22"/>
                      <w:szCs w:val="22"/>
                    </w:rPr>
                    <w:t>Health</w:t>
                  </w:r>
                  <w:proofErr w:type="spellEnd"/>
                  <w:r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z w:val="22"/>
                      <w:szCs w:val="22"/>
                    </w:rPr>
                    <w:t>and</w:t>
                  </w:r>
                  <w:proofErr w:type="spellEnd"/>
                  <w:r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sz w:val="22"/>
                      <w:szCs w:val="22"/>
                    </w:rPr>
                    <w:t>Safety</w:t>
                  </w:r>
                  <w:proofErr w:type="spellEnd"/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474803658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="00DB2819" w:rsidP="00730F52" w:rsidRDefault="00A81DD8" w14:paraId="1405504C" w14:textId="6CAAF899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MS Gothic" w:hAnsi="MS Gothic" w:eastAsia="MS Gothic"/>
                          <w:sz w:val="22"/>
                          <w:szCs w:val="22"/>
                        </w:rPr>
                        <w:t>☒</w:t>
                      </w:r>
                    </w:p>
                  </w:tc>
                </w:sdtContent>
              </w:sdt>
            </w:tr>
            <w:tr w:rsidRPr="00931AC4" w:rsidR="00DB2819" w:rsidTr="00DB2819" w14:paraId="49DDCD80" w14:textId="77777777">
              <w:tc>
                <w:tcPr>
                  <w:tcW w:w="3548" w:type="pct"/>
                  <w:vAlign w:val="bottom"/>
                </w:tcPr>
                <w:p w:rsidRPr="00931AC4" w:rsidR="00DB2819" w:rsidP="00730F52" w:rsidRDefault="00DB2819" w14:paraId="1EEC209B" w14:textId="5085ECE7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Promotion of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the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attractiveness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the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Construction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Industry</w:t>
                  </w:r>
                  <w:proofErr w:type="spellEnd"/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20379552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="00DB2819" w:rsidP="00730F52" w:rsidRDefault="00DB2819" w14:paraId="63AB9E1E" w14:textId="7BC58703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MS Gothic" w:hAnsi="MS Gothic" w:eastAsia="MS Gothic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Pr="00931AC4" w:rsidR="00DB2819" w:rsidTr="00DB2819" w14:paraId="0561F113" w14:textId="77777777">
              <w:tc>
                <w:tcPr>
                  <w:tcW w:w="3548" w:type="pct"/>
                  <w:vAlign w:val="bottom"/>
                </w:tcPr>
                <w:p w:rsidRPr="00931AC4" w:rsidR="00DB2819" w:rsidP="00730F52" w:rsidRDefault="00DB2819" w14:paraId="64545084" w14:textId="5E08D9E1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Facilitation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the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mobility</w:t>
                  </w:r>
                  <w:proofErr w:type="spellEnd"/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 xml:space="preserve"> in Europe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745725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vAlign w:val="bottom"/>
                    </w:tcPr>
                    <w:p w:rsidRPr="00931AC4" w:rsidR="00DB2819" w:rsidP="00730F52" w:rsidRDefault="00DB2819" w14:paraId="11A1C07B" w14:textId="67A8DF35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MS Gothic" w:hAnsi="MS Gothic" w:eastAsia="MS Gothic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  <w:tr w:rsidRPr="00931AC4" w:rsidR="00DB2819" w:rsidTr="00DB2819" w14:paraId="4DE406C0" w14:textId="77777777">
              <w:tc>
                <w:tcPr>
                  <w:tcW w:w="3548" w:type="pct"/>
                  <w:tcBorders>
                    <w:bottom w:val="single" w:color="auto" w:sz="4" w:space="0"/>
                  </w:tcBorders>
                  <w:vAlign w:val="bottom"/>
                </w:tcPr>
                <w:p w:rsidRPr="00931AC4" w:rsidR="00DB2819" w:rsidP="00730F52" w:rsidRDefault="00DB2819" w14:paraId="196A16D5" w14:textId="450F7D8D">
                  <w:pPr>
                    <w:pStyle w:val="Rientronormale"/>
                    <w:ind w:left="179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Other</w:t>
                  </w:r>
                  <w:r w:rsidR="00730F52">
                    <w:rPr>
                      <w:rFonts w:asciiTheme="majorHAnsi" w:hAnsiTheme="majorHAnsi"/>
                      <w:sz w:val="22"/>
                      <w:szCs w:val="22"/>
                    </w:rPr>
                    <w:t xml:space="preserve"> (</w:t>
                  </w:r>
                  <w:proofErr w:type="spellStart"/>
                  <w:r w:rsidR="00730F52">
                    <w:rPr>
                      <w:rFonts w:asciiTheme="majorHAnsi" w:hAnsiTheme="majorHAnsi"/>
                      <w:sz w:val="22"/>
                      <w:szCs w:val="22"/>
                    </w:rPr>
                    <w:t>state</w:t>
                  </w:r>
                  <w:proofErr w:type="spellEnd"/>
                  <w:r w:rsidR="00730F52">
                    <w:rPr>
                      <w:rFonts w:asciiTheme="majorHAnsi" w:hAnsiTheme="majorHAnsi"/>
                      <w:sz w:val="22"/>
                      <w:szCs w:val="22"/>
                    </w:rPr>
                    <w:t>)</w:t>
                  </w:r>
                  <w:r w:rsidRPr="00931AC4">
                    <w:rPr>
                      <w:rFonts w:asciiTheme="majorHAnsi" w:hAnsiTheme="majorHAnsi"/>
                      <w:sz w:val="22"/>
                      <w:szCs w:val="22"/>
                    </w:rPr>
                    <w:t>: ___________________________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1425804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452" w:type="pct"/>
                      <w:tcBorders>
                        <w:bottom w:val="single" w:color="auto" w:sz="4" w:space="0"/>
                      </w:tcBorders>
                      <w:vAlign w:val="bottom"/>
                    </w:tcPr>
                    <w:p w:rsidRPr="00931AC4" w:rsidR="00DB2819" w:rsidP="00730F52" w:rsidRDefault="00DB2819" w14:paraId="15FAB44F" w14:textId="77777777">
                      <w:pPr>
                        <w:spacing w:before="1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31AC4">
                        <w:rPr>
                          <w:rFonts w:ascii="Segoe UI Symbol" w:hAnsi="Segoe UI Symbol" w:eastAsia="MS Gothic" w:cs="Segoe UI Symbol"/>
                          <w:sz w:val="22"/>
                          <w:szCs w:val="22"/>
                        </w:rPr>
                        <w:t>☐</w:t>
                      </w:r>
                    </w:p>
                  </w:tc>
                </w:sdtContent>
              </w:sdt>
            </w:tr>
          </w:tbl>
          <w:p w:rsidRPr="00931AC4" w:rsidR="009E45E7" w:rsidP="00730F52" w:rsidRDefault="009E45E7" w14:paraId="7AAD3C07" w14:textId="66205B03">
            <w:pPr>
              <w:pStyle w:val="Titolo1"/>
              <w:tabs>
                <w:tab w:val="center" w:pos="4375"/>
              </w:tabs>
              <w:outlineLvl w:val="0"/>
            </w:pPr>
          </w:p>
        </w:tc>
      </w:tr>
      <w:tr w:rsidRPr="00EB4FBC" w:rsidR="00730F52" w:rsidTr="1C6627DF" w14:paraId="4A586279" w14:textId="77777777">
        <w:tc>
          <w:tcPr>
            <w:tcW w:w="5000" w:type="pct"/>
            <w:gridSpan w:val="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730F52" w:rsidR="00730F52" w:rsidP="00730F52" w:rsidRDefault="00730F52" w14:paraId="2B0A6F31" w14:textId="77777777">
            <w:pPr>
              <w:pStyle w:val="Titolo1"/>
              <w:ind w:left="179"/>
              <w:outlineLvl w:val="0"/>
              <w:rPr>
                <w:sz w:val="22"/>
                <w:szCs w:val="22"/>
              </w:rPr>
            </w:pPr>
            <w:proofErr w:type="spellStart"/>
            <w:r w:rsidRPr="00730F52">
              <w:rPr>
                <w:color w:val="auto"/>
                <w:sz w:val="22"/>
                <w:szCs w:val="22"/>
              </w:rPr>
              <w:t>Supported</w:t>
            </w:r>
            <w:proofErr w:type="spellEnd"/>
            <w:r w:rsidRPr="00730F52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30F52">
              <w:rPr>
                <w:color w:val="auto"/>
                <w:sz w:val="22"/>
                <w:szCs w:val="22"/>
              </w:rPr>
              <w:t>by</w:t>
            </w:r>
            <w:proofErr w:type="spellEnd"/>
          </w:p>
        </w:tc>
      </w:tr>
      <w:tr w:rsidRPr="00931AC4" w:rsidR="00730F52" w:rsidTr="1C6627DF" w14:paraId="14C51658" w14:textId="77777777">
        <w:trPr>
          <w:cantSplit/>
        </w:trPr>
        <w:tc>
          <w:tcPr>
            <w:tcW w:w="3554" w:type="pct"/>
            <w:gridSpan w:val="6"/>
            <w:tcBorders>
              <w:top w:val="single" w:color="auto" w:sz="4" w:space="0"/>
              <w:left w:val="single" w:color="auto" w:sz="4" w:space="0"/>
            </w:tcBorders>
            <w:tcMar/>
            <w:vAlign w:val="bottom"/>
          </w:tcPr>
          <w:p w:rsidRPr="00931AC4" w:rsidR="00730F52" w:rsidP="00730F52" w:rsidRDefault="00730F52" w14:paraId="3BC69439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EU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2103871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46" w:type="pct"/>
                <w:gridSpan w:val="3"/>
                <w:tcBorders>
                  <w:top w:val="single" w:color="auto" w:sz="4" w:space="0"/>
                  <w:right w:val="single" w:color="auto" w:sz="4" w:space="0"/>
                </w:tcBorders>
                <w:vAlign w:val="bottom"/>
              </w:tcPr>
              <w:p w:rsidRPr="00931AC4" w:rsidR="00730F52" w:rsidP="00730F52" w:rsidRDefault="00730F52" w14:paraId="4C31277F" w14:textId="77777777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Pr="00931AC4" w:rsidR="00730F52" w:rsidTr="1C6627DF" w14:paraId="367AF5D4" w14:textId="77777777">
        <w:trPr>
          <w:cantSplit/>
        </w:trPr>
        <w:tc>
          <w:tcPr>
            <w:tcW w:w="3554" w:type="pct"/>
            <w:gridSpan w:val="6"/>
            <w:tcBorders>
              <w:left w:val="single" w:color="auto" w:sz="4" w:space="0"/>
            </w:tcBorders>
            <w:tcMar/>
            <w:vAlign w:val="bottom"/>
          </w:tcPr>
          <w:p w:rsidRPr="00931AC4" w:rsidR="00730F52" w:rsidP="00730F52" w:rsidRDefault="00730F52" w14:paraId="67F6F453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National Agency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750658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46" w:type="pct"/>
                <w:gridSpan w:val="3"/>
                <w:tcBorders>
                  <w:right w:val="single" w:color="auto" w:sz="4" w:space="0"/>
                </w:tcBorders>
                <w:vAlign w:val="bottom"/>
              </w:tcPr>
              <w:p w:rsidRPr="00931AC4" w:rsidR="00730F52" w:rsidP="00730F52" w:rsidRDefault="00730F52" w14:paraId="08080380" w14:textId="77777777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Pr="00931AC4" w:rsidR="00730F52" w:rsidTr="1C6627DF" w14:paraId="5CA03FF7" w14:textId="77777777">
        <w:trPr>
          <w:cantSplit/>
        </w:trPr>
        <w:tc>
          <w:tcPr>
            <w:tcW w:w="3554" w:type="pct"/>
            <w:gridSpan w:val="6"/>
            <w:tcBorders>
              <w:left w:val="single" w:color="auto" w:sz="4" w:space="0"/>
            </w:tcBorders>
            <w:tcMar/>
            <w:vAlign w:val="bottom"/>
          </w:tcPr>
          <w:p w:rsidRPr="00931AC4" w:rsidR="00730F52" w:rsidP="00730F52" w:rsidRDefault="00730F52" w14:paraId="2635A5ED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Regional Agency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213469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46" w:type="pct"/>
                <w:gridSpan w:val="3"/>
                <w:tcBorders>
                  <w:right w:val="single" w:color="auto" w:sz="4" w:space="0"/>
                </w:tcBorders>
                <w:vAlign w:val="bottom"/>
              </w:tcPr>
              <w:p w:rsidRPr="00931AC4" w:rsidR="00730F52" w:rsidP="00730F52" w:rsidRDefault="00730F52" w14:paraId="732B3BC1" w14:textId="77777777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Pr="00931AC4" w:rsidR="00730F52" w:rsidTr="1C6627DF" w14:paraId="2527C5F5" w14:textId="77777777">
        <w:trPr>
          <w:cantSplit/>
        </w:trPr>
        <w:tc>
          <w:tcPr>
            <w:tcW w:w="1499" w:type="pct"/>
            <w:gridSpan w:val="2"/>
            <w:tcBorders>
              <w:left w:val="single" w:color="auto" w:sz="4" w:space="0"/>
              <w:bottom w:val="single" w:color="auto" w:sz="4" w:space="0"/>
            </w:tcBorders>
            <w:tcMar/>
            <w:vAlign w:val="bottom"/>
          </w:tcPr>
          <w:p w:rsidRPr="00931AC4" w:rsidR="00730F52" w:rsidP="00730F52" w:rsidRDefault="00730F52" w14:paraId="0AC2D374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Other (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state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):</w:t>
            </w:r>
          </w:p>
        </w:tc>
        <w:tc>
          <w:tcPr>
            <w:tcW w:w="3501" w:type="pct"/>
            <w:gridSpan w:val="7"/>
            <w:tcBorders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730F52" w:rsidP="00A81DD8" w:rsidRDefault="00A81DD8" w14:paraId="6F36D21E" w14:textId="01FC7342">
            <w:pPr>
              <w:spacing w:before="120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A81DD8">
              <w:rPr>
                <w:rFonts w:asciiTheme="majorHAnsi" w:hAnsiTheme="majorHAnsi"/>
                <w:sz w:val="22"/>
                <w:szCs w:val="22"/>
              </w:rPr>
              <w:t>social</w:t>
            </w:r>
            <w:proofErr w:type="spellEnd"/>
            <w:r w:rsidRPr="00A81DD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81DD8">
              <w:rPr>
                <w:rFonts w:asciiTheme="majorHAnsi" w:hAnsiTheme="majorHAnsi"/>
                <w:sz w:val="22"/>
                <w:szCs w:val="22"/>
              </w:rPr>
              <w:t>partners</w:t>
            </w:r>
            <w:proofErr w:type="spellEnd"/>
          </w:p>
        </w:tc>
      </w:tr>
      <w:tr w:rsidRPr="00931AC4" w:rsidR="00730F52" w:rsidTr="1C6627DF" w14:paraId="36B67AEE" w14:textId="77777777">
        <w:trPr>
          <w:trHeight w:val="418"/>
        </w:trPr>
        <w:tc>
          <w:tcPr>
            <w:tcW w:w="5000" w:type="pct"/>
            <w:gridSpan w:val="9"/>
            <w:tcBorders>
              <w:bottom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Pr="00931AC4" w:rsidR="00730F52" w:rsidP="00730F52" w:rsidRDefault="00730F52" w14:paraId="2215BB13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D872E1" w:rsidTr="1C6627DF" w14:paraId="3A637406" w14:textId="77777777"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A6E0" w:themeFill="accent2" w:themeFillTint="80"/>
            <w:tcMar/>
            <w:vAlign w:val="center"/>
          </w:tcPr>
          <w:p w:rsidRPr="00EB4FBC" w:rsidR="00D872E1" w:rsidP="00612B0F" w:rsidRDefault="00D872E1" w14:paraId="48CB4D5B" w14:textId="0C27757B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EB4FBC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>Organisation</w:t>
            </w:r>
            <w:r w:rsidR="00612B0F">
              <w:rPr>
                <w:rFonts w:asciiTheme="majorHAnsi" w:hAnsi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(</w:t>
            </w:r>
            <w:proofErr w:type="spellStart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as</w:t>
            </w:r>
            <w:proofErr w:type="spellEnd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promoter</w:t>
            </w:r>
            <w:proofErr w:type="spellEnd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or</w:t>
            </w:r>
            <w:proofErr w:type="spellEnd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partner</w:t>
            </w:r>
            <w:proofErr w:type="spellEnd"/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16"/>
                <w:szCs w:val="16"/>
              </w:rPr>
              <w:t>)</w:t>
            </w:r>
            <w:r w:rsidRPr="00612B0F" w:rsidR="00612B0F">
              <w:rPr>
                <w:rFonts w:asciiTheme="majorHAnsi" w:hAnsiTheme="majorHAnsi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Pr="00931AC4" w:rsidR="00EB4FBC" w:rsidTr="1C6627DF" w14:paraId="50586406" w14:textId="77777777">
        <w:tc>
          <w:tcPr>
            <w:tcW w:w="1499" w:type="pct"/>
            <w:gridSpan w:val="2"/>
            <w:tcBorders>
              <w:top w:val="single" w:color="auto" w:sz="4" w:space="0"/>
            </w:tcBorders>
            <w:tcMar/>
            <w:vAlign w:val="center"/>
          </w:tcPr>
          <w:p w:rsidRPr="00931AC4" w:rsidR="005762C7" w:rsidP="00730F52" w:rsidRDefault="005762C7" w14:paraId="31784BC7" w14:textId="0F6EC6C2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Profit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713727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7" w:type="pct"/>
                <w:gridSpan w:val="2"/>
                <w:tcBorders>
                  <w:top w:val="single" w:color="auto" w:sz="4" w:space="0"/>
                </w:tcBorders>
                <w:vAlign w:val="center"/>
              </w:tcPr>
              <w:p w:rsidRPr="00931AC4" w:rsidR="005762C7" w:rsidP="00730F52" w:rsidRDefault="005762C7" w14:paraId="776C25B8" w14:textId="7F452BAA">
                <w:pPr>
                  <w:pStyle w:val="Rientronormale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344" w:type="pct"/>
            <w:gridSpan w:val="3"/>
            <w:tcBorders>
              <w:top w:val="single" w:color="auto" w:sz="4" w:space="0"/>
            </w:tcBorders>
            <w:tcMar/>
            <w:vAlign w:val="center"/>
          </w:tcPr>
          <w:p w:rsidRPr="00931AC4" w:rsidR="005762C7" w:rsidP="00730F52" w:rsidRDefault="005762C7" w14:paraId="1466ED76" w14:textId="1D1A5972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 xml:space="preserve">Non-Profit 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14714106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0" w:type="pct"/>
                <w:gridSpan w:val="2"/>
                <w:tcBorders>
                  <w:top w:val="single" w:color="auto" w:sz="4" w:space="0"/>
                </w:tcBorders>
                <w:vAlign w:val="center"/>
              </w:tcPr>
              <w:p w:rsidRPr="00931AC4" w:rsidR="005762C7" w:rsidP="00730F52" w:rsidRDefault="00A81DD8" w14:paraId="4BB09531" w14:textId="0AEE4D67">
                <w:pPr>
                  <w:spacing w:before="120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☒</w:t>
                </w:r>
              </w:p>
            </w:tc>
          </w:sdtContent>
        </w:sdt>
      </w:tr>
      <w:tr w:rsidRPr="00931AC4" w:rsidR="00EB4FBC" w:rsidTr="1C6627DF" w14:paraId="32CBA7D9" w14:textId="77777777">
        <w:tc>
          <w:tcPr>
            <w:tcW w:w="1499" w:type="pct"/>
            <w:gridSpan w:val="2"/>
            <w:tcBorders>
              <w:bottom w:val="single" w:color="auto" w:sz="4" w:space="0"/>
            </w:tcBorders>
            <w:tcMar/>
            <w:vAlign w:val="center"/>
          </w:tcPr>
          <w:p w:rsidRPr="00931AC4" w:rsidR="005762C7" w:rsidP="00730F52" w:rsidRDefault="005762C7" w14:paraId="382DC463" w14:textId="33692449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Public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92815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7" w:type="pct"/>
                <w:gridSpan w:val="2"/>
                <w:tcBorders>
                  <w:bottom w:val="single" w:color="auto" w:sz="4" w:space="0"/>
                </w:tcBorders>
                <w:vAlign w:val="center"/>
              </w:tcPr>
              <w:p w:rsidRPr="00931AC4" w:rsidR="005762C7" w:rsidP="00730F52" w:rsidRDefault="005762C7" w14:paraId="4B51D6AE" w14:textId="3687E136">
                <w:pPr>
                  <w:pStyle w:val="Rientronormale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344" w:type="pct"/>
            <w:gridSpan w:val="3"/>
            <w:tcBorders>
              <w:bottom w:val="single" w:color="auto" w:sz="4" w:space="0"/>
            </w:tcBorders>
            <w:tcMar/>
            <w:vAlign w:val="center"/>
          </w:tcPr>
          <w:p w:rsidRPr="00931AC4" w:rsidR="005762C7" w:rsidP="00730F52" w:rsidRDefault="005762C7" w14:paraId="6A02113E" w14:textId="649A1956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bookmarkStart w:name="_Hlk24026149" w:id="1"/>
            <w:r w:rsidRPr="00931AC4">
              <w:rPr>
                <w:rFonts w:asciiTheme="majorHAnsi" w:hAnsiTheme="majorHAnsi"/>
                <w:sz w:val="22"/>
                <w:szCs w:val="22"/>
              </w:rPr>
              <w:t>Private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126680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0" w:type="pct"/>
                <w:gridSpan w:val="2"/>
                <w:tcBorders>
                  <w:bottom w:val="single" w:color="auto" w:sz="4" w:space="0"/>
                </w:tcBorders>
                <w:vAlign w:val="center"/>
              </w:tcPr>
              <w:p w:rsidRPr="00931AC4" w:rsidR="005762C7" w:rsidP="00730F52" w:rsidRDefault="005762C7" w14:paraId="6C5C7A45" w14:textId="77777777">
                <w:pPr>
                  <w:spacing w:before="120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p>
            </w:tc>
          </w:sdtContent>
        </w:sdt>
      </w:tr>
      <w:bookmarkEnd w:id="1"/>
      <w:tr w:rsidRPr="00931AC4" w:rsidR="00EE6A56" w:rsidTr="1C6627DF" w14:paraId="5577C655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5762C7" w14:paraId="7B378586" w14:textId="320732A2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  <w:lang w:bidi="de-DE"/>
              </w:rPr>
              <w:t>Name</w:t>
            </w:r>
            <w:r w:rsidR="00EE6A56">
              <w:rPr>
                <w:rFonts w:asciiTheme="majorHAnsi" w:hAnsiTheme="majorHAnsi"/>
                <w:sz w:val="22"/>
                <w:szCs w:val="22"/>
                <w:lang w:bidi="de-DE"/>
              </w:rPr>
              <w:t xml:space="preserve"> of </w:t>
            </w:r>
            <w:proofErr w:type="spellStart"/>
            <w:r w:rsidR="00EE6A56">
              <w:rPr>
                <w:rFonts w:asciiTheme="majorHAnsi" w:hAnsiTheme="majorHAnsi"/>
                <w:sz w:val="22"/>
                <w:szCs w:val="22"/>
                <w:lang w:bidi="de-DE"/>
              </w:rPr>
              <w:t>organisation</w:t>
            </w:r>
            <w:proofErr w:type="spellEnd"/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1C0A62AA" w14:textId="731C2675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FORMEDIL</w:t>
            </w:r>
          </w:p>
        </w:tc>
      </w:tr>
      <w:tr w:rsidRPr="00931AC4" w:rsidR="00EE6A56" w:rsidTr="1C6627DF" w14:paraId="6E920615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612B0F" w:rsidRDefault="00612B0F" w14:paraId="37C88DB4" w14:textId="3A624A16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  <w:lang w:bidi="de-DE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  <w:lang w:bidi="de-DE"/>
              </w:rPr>
              <w:t>Role</w:t>
            </w:r>
            <w:proofErr w:type="spellEnd"/>
            <w:r>
              <w:rPr>
                <w:rFonts w:asciiTheme="majorHAnsi" w:hAnsiTheme="majorHAnsi"/>
                <w:sz w:val="22"/>
                <w:szCs w:val="22"/>
                <w:lang w:bidi="de-DE"/>
              </w:rPr>
              <w:t xml:space="preserve"> </w:t>
            </w:r>
            <w:r w:rsidRPr="003D7BCF">
              <w:rPr>
                <w:rFonts w:cstheme="minorHAnsi"/>
                <w:color w:val="FF0000"/>
                <w:sz w:val="16"/>
                <w:szCs w:val="16"/>
                <w:lang w:bidi="de-DE"/>
              </w:rPr>
              <w:t>(</w:t>
            </w:r>
            <w:proofErr w:type="spellStart"/>
            <w:r w:rsidRPr="003D7BCF">
              <w:rPr>
                <w:rFonts w:cstheme="minorHAnsi"/>
                <w:color w:val="FF0000"/>
                <w:sz w:val="16"/>
                <w:szCs w:val="16"/>
                <w:lang w:bidi="de-DE"/>
              </w:rPr>
              <w:t>promoter</w:t>
            </w:r>
            <w:proofErr w:type="spellEnd"/>
            <w:r w:rsidRPr="003D7BCF">
              <w:rPr>
                <w:rFonts w:cstheme="minorHAnsi"/>
                <w:color w:val="FF0000"/>
                <w:sz w:val="16"/>
                <w:szCs w:val="16"/>
                <w:lang w:bidi="de-DE"/>
              </w:rPr>
              <w:t>/</w:t>
            </w:r>
            <w:proofErr w:type="spellStart"/>
            <w:r w:rsidRPr="003D7BCF">
              <w:rPr>
                <w:rFonts w:cstheme="minorHAnsi"/>
                <w:color w:val="FF0000"/>
                <w:sz w:val="16"/>
                <w:szCs w:val="16"/>
                <w:lang w:bidi="de-DE"/>
              </w:rPr>
              <w:t>partner</w:t>
            </w:r>
            <w:proofErr w:type="spellEnd"/>
            <w:r w:rsidRPr="003D7BCF">
              <w:rPr>
                <w:rFonts w:cstheme="minorHAnsi"/>
                <w:color w:val="FF0000"/>
                <w:sz w:val="16"/>
                <w:szCs w:val="16"/>
                <w:lang w:bidi="de-DE"/>
              </w:rPr>
              <w:t>)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23F0F920" w14:textId="19FC3FA2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PROMOTER</w:t>
            </w:r>
          </w:p>
        </w:tc>
      </w:tr>
      <w:tr w:rsidRPr="00931AC4" w:rsidR="00EE6A56" w:rsidTr="1C6627DF" w14:paraId="66E58B87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612B0F" w14:paraId="6E3FE21F" w14:textId="6ED6FCEC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Address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931AC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31AC4" w:rsidR="00425D3E">
              <w:rPr>
                <w:rFonts w:asciiTheme="majorHAnsi" w:hAnsiTheme="majorHAnsi"/>
                <w:sz w:val="22"/>
                <w:szCs w:val="22"/>
              </w:rPr>
              <w:t xml:space="preserve">ZIP / City 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23D2BE91" w14:textId="1128DDC4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VIA A. GUATTANI, 24 – 00161 ROMA</w:t>
            </w:r>
          </w:p>
        </w:tc>
      </w:tr>
      <w:tr w:rsidRPr="00931AC4" w:rsidR="00EE6A56" w:rsidTr="1C6627DF" w14:paraId="308DB7A0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425D3E" w14:paraId="0F26A57E" w14:textId="50CED862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Country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58A79861" w14:textId="6B5F87D4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ITALY</w:t>
            </w:r>
          </w:p>
        </w:tc>
      </w:tr>
      <w:tr w:rsidRPr="00931AC4" w:rsidR="00EE6A56" w:rsidTr="1C6627DF" w14:paraId="16A6028A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1C6627DF" w:rsidRDefault="005762C7" w14:paraId="4068C431" w14:textId="5D49BE35">
            <w:pPr>
              <w:pStyle w:val="Rientronormale"/>
              <w:ind w:left="179"/>
              <w:rPr>
                <w:rFonts w:ascii="Corbel" w:hAnsi="Corbel" w:asciiTheme="majorAscii" w:hAnsiTheme="majorAscii"/>
                <w:sz w:val="22"/>
                <w:szCs w:val="22"/>
              </w:rPr>
            </w:pPr>
            <w:r w:rsidRPr="1C6627DF" w:rsidR="528C601A">
              <w:rPr>
                <w:rFonts w:ascii="Corbel" w:hAnsi="Corbel" w:asciiTheme="majorAscii" w:hAnsiTheme="majorAscii"/>
                <w:sz w:val="22"/>
                <w:szCs w:val="22"/>
              </w:rPr>
              <w:t>GIS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1C6627DF" w:rsidRDefault="00A81DD8" w14:paraId="0E3B5E86" w14:textId="6BE97A82">
            <w:pPr>
              <w:pStyle w:val="Titolo2"/>
            </w:pPr>
            <w:r w:rsidRPr="1C6627DF" w:rsidR="528C601A">
              <w:rPr>
                <w:i w:val="0"/>
                <w:iCs w:val="0"/>
                <w:color w:val="000000" w:themeColor="text1" w:themeTint="FF" w:themeShade="FF"/>
                <w:sz w:val="19"/>
                <w:szCs w:val="19"/>
              </w:rPr>
              <w:t>41.916123, 12.515777</w:t>
            </w:r>
          </w:p>
        </w:tc>
      </w:tr>
      <w:tr w:rsidRPr="00931AC4" w:rsidR="00EE6A56" w:rsidTr="1C6627DF" w14:paraId="0A282CFB" w14:textId="77777777">
        <w:sdt>
          <w:sdtPr>
            <w:rPr>
              <w:rFonts w:asciiTheme="majorHAnsi" w:hAnsiTheme="majorHAnsi"/>
              <w:sz w:val="22"/>
              <w:szCs w:val="22"/>
            </w:rPr>
            <w:id w:val="-965116832"/>
            <w:temporary/>
            <w:showingPlcHdr/>
          </w:sdtPr>
          <w:sdtEndPr/>
          <w:sdtContent>
            <w:tc>
              <w:tcPr>
                <w:tcW w:w="1499" w:type="pct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bottom"/>
              </w:tcPr>
              <w:p w:rsidRPr="00931AC4" w:rsidR="005762C7" w:rsidP="00730F52" w:rsidRDefault="005762C7" w14:paraId="26ED680C" w14:textId="77777777">
                <w:pPr>
                  <w:pStyle w:val="Rientronormale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Theme="majorHAnsi" w:hAnsiTheme="majorHAnsi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F01C21" w14:paraId="7CBD6DBF" w14:textId="67EA9F39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hyperlink w:history="1" r:id="rId11">
              <w:r w:rsidRPr="002117B8" w:rsidR="00A81DD8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formedil@formedil.it</w:t>
              </w:r>
            </w:hyperlink>
          </w:p>
        </w:tc>
      </w:tr>
      <w:tr w:rsidRPr="00931AC4" w:rsidR="00EE6A56" w:rsidTr="1C6627DF" w14:paraId="5F664F28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</w:tcPr>
          <w:p w:rsidRPr="00931AC4" w:rsidR="005762C7" w:rsidP="00730F52" w:rsidRDefault="00425D3E" w14:paraId="4B158F58" w14:textId="24E4100E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Website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31AC4" w:rsidR="005762C7" w:rsidP="47136A66" w:rsidRDefault="00A81DD8" w14:noSpellErr="1" w14:paraId="65D83874" w14:textId="0CF82BA4">
            <w:pPr>
              <w:spacing w:before="120"/>
              <w:rPr>
                <w:rFonts w:ascii="Corbel" w:hAnsi="Corbel" w:asciiTheme="majorAscii" w:hAnsiTheme="majorAscii"/>
                <w:sz w:val="22"/>
                <w:szCs w:val="22"/>
              </w:rPr>
            </w:pPr>
            <w:hyperlink r:id="R7c7d552cfa514f54">
              <w:r w:rsidRPr="47136A66" w:rsidR="00A81DD8">
                <w:rPr>
                  <w:rStyle w:val="Collegamentoipertestuale"/>
                  <w:rFonts w:ascii="Corbel" w:hAnsi="Corbel" w:asciiTheme="majorAscii" w:hAnsiTheme="majorAscii"/>
                  <w:sz w:val="22"/>
                  <w:szCs w:val="22"/>
                </w:rPr>
                <w:t>www.formedil.it</w:t>
              </w:r>
            </w:hyperlink>
          </w:p>
          <w:p w:rsidRPr="00931AC4" w:rsidR="005762C7" w:rsidP="47136A66" w:rsidRDefault="00A81DD8" w14:paraId="1528F5B1" w14:textId="3F972924">
            <w:pPr>
              <w:pStyle w:val="Normale"/>
              <w:spacing w:before="120"/>
            </w:pPr>
            <w:hyperlink r:id="Re543b993218c4e2a">
              <w:r w:rsidRPr="47136A66" w:rsidR="1281D555">
                <w:rPr>
                  <w:rStyle w:val="Collegamentoipertestuale"/>
                  <w:rFonts w:ascii="Corbel" w:hAnsi="Corbel" w:eastAsia="Corbel" w:cs="Corbel"/>
                  <w:noProof w:val="0"/>
                  <w:sz w:val="22"/>
                  <w:szCs w:val="22"/>
                  <w:lang w:val="de-DE"/>
                </w:rPr>
                <w:t>http://www.16oremics.it/</w:t>
              </w:r>
            </w:hyperlink>
          </w:p>
        </w:tc>
      </w:tr>
      <w:tr w:rsidRPr="00931AC4" w:rsidR="005762C7" w:rsidTr="1C6627DF" w14:paraId="68375961" w14:textId="77777777">
        <w:trPr>
          <w:trHeight w:val="54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tcMar/>
          </w:tcPr>
          <w:p w:rsidRPr="00EB4FBC" w:rsidR="005762C7" w:rsidP="00730F52" w:rsidRDefault="005762C7" w14:paraId="42523E93" w14:textId="5E4718EA">
            <w:pPr>
              <w:ind w:left="179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proofErr w:type="spellStart"/>
            <w:r w:rsidRPr="00730F52">
              <w:rPr>
                <w:rFonts w:asciiTheme="majorHAnsi" w:hAnsiTheme="majorHAnsi"/>
                <w:b/>
                <w:bCs/>
                <w:sz w:val="24"/>
                <w:szCs w:val="24"/>
              </w:rPr>
              <w:t>Contact</w:t>
            </w:r>
            <w:proofErr w:type="spellEnd"/>
            <w:r w:rsidRPr="00730F52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Person</w:t>
            </w:r>
          </w:p>
        </w:tc>
      </w:tr>
      <w:tr w:rsidRPr="00931AC4" w:rsidR="00EE6A56" w:rsidTr="1C6627DF" w14:paraId="20B5B7B7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425D3E" w14:paraId="45DEBA4D" w14:textId="45A7908E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Contact</w:t>
            </w:r>
            <w:proofErr w:type="spellEnd"/>
            <w:r w:rsidRPr="00931AC4" w:rsidR="005762C7">
              <w:rPr>
                <w:rFonts w:asciiTheme="majorHAnsi" w:hAnsiTheme="majorHAnsi"/>
                <w:sz w:val="22"/>
                <w:szCs w:val="22"/>
              </w:rPr>
              <w:t xml:space="preserve"> Name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0C9DE70E" w14:textId="5924FD38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MARTINO ROSSELLA</w:t>
            </w:r>
            <w:r w:rsidR="00207F9C">
              <w:rPr>
                <w:rFonts w:asciiTheme="majorHAnsi" w:hAnsiTheme="majorHAnsi"/>
                <w:sz w:val="22"/>
                <w:szCs w:val="22"/>
              </w:rPr>
              <w:t>/DIEGO DE GISI</w:t>
            </w:r>
          </w:p>
        </w:tc>
      </w:tr>
      <w:tr w:rsidRPr="00931AC4" w:rsidR="00EE6A56" w:rsidTr="1C6627DF" w14:paraId="036AF1E6" w14:textId="77777777">
        <w:tc>
          <w:tcPr>
            <w:tcW w:w="14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425D3E" w14:paraId="7655A0B9" w14:textId="43385736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Telephone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730F52" w:rsidRDefault="00A81DD8" w14:paraId="4E03D0B8" w14:textId="3B88A034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06 852612</w:t>
            </w:r>
          </w:p>
        </w:tc>
      </w:tr>
      <w:tr w:rsidRPr="00931AC4" w:rsidR="00EE6A56" w:rsidTr="1C6627DF" w14:paraId="43FD2F7B" w14:textId="77777777">
        <w:sdt>
          <w:sdtPr>
            <w:rPr>
              <w:rFonts w:asciiTheme="majorHAnsi" w:hAnsiTheme="majorHAnsi"/>
              <w:sz w:val="22"/>
              <w:szCs w:val="22"/>
            </w:rPr>
            <w:id w:val="-1866657977"/>
            <w:temporary/>
            <w:showingPlcHdr/>
          </w:sdtPr>
          <w:sdtEndPr/>
          <w:sdtContent>
            <w:tc>
              <w:tcPr>
                <w:tcW w:w="1499" w:type="pct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bottom"/>
              </w:tcPr>
              <w:p w:rsidRPr="00931AC4" w:rsidR="005762C7" w:rsidP="00730F52" w:rsidRDefault="005762C7" w14:paraId="2E83A132" w14:textId="77777777">
                <w:pPr>
                  <w:pStyle w:val="Rientronormale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 w:rsidRPr="00931AC4">
                  <w:rPr>
                    <w:rFonts w:asciiTheme="majorHAnsi" w:hAnsiTheme="majorHAnsi"/>
                    <w:sz w:val="22"/>
                    <w:szCs w:val="22"/>
                    <w:lang w:bidi="de-DE"/>
                  </w:rPr>
                  <w:t>E-Mail</w:t>
                </w:r>
              </w:p>
            </w:tc>
          </w:sdtContent>
        </w:sdt>
        <w:tc>
          <w:tcPr>
            <w:tcW w:w="350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5762C7" w:rsidP="00A27B07" w:rsidRDefault="00F01C21" w14:paraId="0ACBB576" w14:textId="3E4BABE9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hyperlink w:history="1" r:id="rId12">
              <w:r w:rsidRPr="006E61BB" w:rsidR="00207F9C">
                <w:rPr>
                  <w:rStyle w:val="Collegamentoipertestuale"/>
                  <w:rFonts w:asciiTheme="majorHAnsi" w:hAnsiTheme="majorHAnsi"/>
                  <w:sz w:val="22"/>
                  <w:szCs w:val="22"/>
                </w:rPr>
                <w:t>Rossella.martino@formedil.it</w:t>
              </w:r>
            </w:hyperlink>
            <w:r w:rsidR="00207F9C">
              <w:rPr>
                <w:rFonts w:asciiTheme="majorHAnsi" w:hAnsiTheme="majorHAnsi"/>
                <w:sz w:val="22"/>
                <w:szCs w:val="22"/>
              </w:rPr>
              <w:t>; diegodegisi@formedil.</w:t>
            </w:r>
            <w:r w:rsidR="00A27B07">
              <w:rPr>
                <w:rFonts w:asciiTheme="majorHAnsi" w:hAnsiTheme="majorHAnsi"/>
                <w:sz w:val="22"/>
                <w:szCs w:val="22"/>
              </w:rPr>
              <w:t>it</w:t>
            </w:r>
          </w:p>
        </w:tc>
      </w:tr>
    </w:tbl>
    <w:p w:rsidR="00612B0F" w:rsidRDefault="00612B0F" w14:paraId="41121250" w14:textId="77777777"/>
    <w:tbl>
      <w:tblPr>
        <w:tblStyle w:val="Grigliatabella"/>
        <w:tblpPr w:leftFromText="141" w:rightFromText="141" w:vertAnchor="text" w:tblpY="1"/>
        <w:tblOverlap w:val="never"/>
        <w:tblW w:w="4952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744"/>
        <w:gridCol w:w="2023"/>
        <w:gridCol w:w="2171"/>
        <w:gridCol w:w="2215"/>
      </w:tblGrid>
      <w:tr w:rsidRPr="00931AC4" w:rsidR="005762C7" w:rsidTr="47136A66" w14:paraId="26874FE6" w14:textId="77777777"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A6E0" w:themeFill="accent2" w:themeFillTint="80"/>
            <w:tcMar/>
          </w:tcPr>
          <w:p w:rsidRPr="00613243" w:rsidR="005762C7" w:rsidP="00730F52" w:rsidRDefault="00730F52" w14:paraId="7CFA39C6" w14:textId="6362406A">
            <w:pPr>
              <w:pStyle w:val="Titolo1"/>
              <w:outlineLvl w:val="0"/>
              <w:rPr>
                <w:sz w:val="24"/>
                <w:szCs w:val="24"/>
              </w:rPr>
            </w:pPr>
            <w:bookmarkStart w:name="_Hlk521325947" w:id="2"/>
            <w:proofErr w:type="spellStart"/>
            <w:r w:rsidRPr="00613243">
              <w:rPr>
                <w:sz w:val="24"/>
                <w:szCs w:val="24"/>
              </w:rPr>
              <w:t>Policy</w:t>
            </w:r>
            <w:proofErr w:type="spellEnd"/>
            <w:r w:rsidRPr="00613243">
              <w:rPr>
                <w:sz w:val="24"/>
                <w:szCs w:val="24"/>
              </w:rPr>
              <w:t>/Initiative</w:t>
            </w:r>
            <w:r w:rsidRPr="00613243" w:rsidR="005762C7">
              <w:rPr>
                <w:sz w:val="24"/>
                <w:szCs w:val="24"/>
              </w:rPr>
              <w:t xml:space="preserve"> Data</w:t>
            </w:r>
          </w:p>
        </w:tc>
      </w:tr>
      <w:bookmarkEnd w:id="2"/>
      <w:tr w:rsidRPr="00931AC4" w:rsidR="00EE6A56" w:rsidTr="47136A66" w14:paraId="79710C84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5762C7" w:rsidP="00730F52" w:rsidRDefault="00EE6A56" w14:paraId="301104D8" w14:textId="78EB5985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Title of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Policy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/Initiative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E372A0" w:rsidR="005762C7" w:rsidP="00730F52" w:rsidRDefault="00FE6FA4" w14:paraId="17F3A797" w14:textId="46735870">
            <w:pPr>
              <w:spacing w:before="120"/>
              <w:rPr>
                <w:rFonts w:asciiTheme="majorHAnsi" w:hAnsiTheme="majorHAnsi"/>
                <w:b/>
                <w:sz w:val="22"/>
                <w:szCs w:val="22"/>
              </w:rPr>
            </w:pPr>
            <w:r w:rsidRPr="00E372A0">
              <w:rPr>
                <w:rFonts w:asciiTheme="majorHAnsi" w:hAnsiTheme="majorHAnsi"/>
                <w:b/>
                <w:sz w:val="22"/>
                <w:szCs w:val="22"/>
              </w:rPr>
              <w:t>16oreMICS</w:t>
            </w:r>
          </w:p>
        </w:tc>
      </w:tr>
      <w:tr w:rsidRPr="00931AC4" w:rsidR="00EE6A56" w:rsidTr="47136A66" w14:paraId="306883B1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5762C7" w:rsidP="003D7BCF" w:rsidRDefault="00EE6A56" w14:paraId="00FA1ACB" w14:textId="4F619AFE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Partnership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details</w:t>
            </w:r>
            <w:proofErr w:type="spellEnd"/>
            <w:r w:rsidR="005B5E8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>(</w:t>
            </w:r>
            <w:proofErr w:type="spellStart"/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>who</w:t>
            </w:r>
            <w:proofErr w:type="spellEnd"/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>is</w:t>
            </w:r>
            <w:proofErr w:type="spellEnd"/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3D7BCF" w:rsidR="005B5E85">
              <w:rPr>
                <w:rFonts w:cstheme="minorHAnsi"/>
                <w:color w:val="FF0000"/>
                <w:sz w:val="16"/>
                <w:szCs w:val="16"/>
              </w:rPr>
              <w:t>promoter</w:t>
            </w:r>
            <w:proofErr w:type="spellEnd"/>
            <w:r w:rsidRPr="003D7BCF" w:rsidR="003D7BCF">
              <w:rPr>
                <w:rFonts w:cstheme="minorHAnsi"/>
                <w:color w:val="FF0000"/>
                <w:sz w:val="16"/>
                <w:szCs w:val="16"/>
              </w:rPr>
              <w:t>/</w:t>
            </w:r>
            <w:proofErr w:type="spellStart"/>
            <w:r w:rsidRPr="003D7BCF" w:rsidR="003D7BCF">
              <w:rPr>
                <w:rFonts w:cstheme="minorHAnsi"/>
                <w:color w:val="FF0000"/>
                <w:sz w:val="16"/>
                <w:szCs w:val="16"/>
              </w:rPr>
              <w:t>partner</w:t>
            </w:r>
            <w:proofErr w:type="spellEnd"/>
            <w:r w:rsidRPr="003D7BCF" w:rsidR="003D7BCF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5762C7" w:rsidP="00730F52" w:rsidRDefault="00207F9C" w14:paraId="15E29486" w14:textId="1FB924A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FORMEDIL</w:t>
            </w:r>
          </w:p>
        </w:tc>
      </w:tr>
      <w:tr w:rsidRPr="00931AC4" w:rsidR="00613243" w:rsidTr="47136A66" w14:paraId="5EAD38A2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375A0499" w14:textId="6FD98B74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Start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date</w:t>
            </w:r>
            <w:proofErr w:type="spellEnd"/>
            <w:r w:rsidR="00612B0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(</w:t>
            </w:r>
            <w:proofErr w:type="spellStart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click</w:t>
            </w:r>
            <w:proofErr w:type="spellEnd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 xml:space="preserve"> on </w:t>
            </w:r>
            <w:proofErr w:type="spellStart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tab</w:t>
            </w:r>
            <w:proofErr w:type="spellEnd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297226019"/>
            <w:date w:fullDate="2009-06-0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105" w:type="pct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:rsidRPr="00931AC4" w:rsidR="00EE6A56" w:rsidP="003C171D" w:rsidRDefault="003C171D" w14:paraId="136F41B8" w14:textId="4D728969">
                <w:pPr>
                  <w:pStyle w:val="Rientronormale"/>
                  <w:ind w:left="179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/>
                    <w:sz w:val="22"/>
                    <w:szCs w:val="22"/>
                  </w:rPr>
                  <w:t>01.06.2009</w:t>
                </w:r>
              </w:p>
            </w:tc>
          </w:sdtContent>
        </w:sdt>
        <w:tc>
          <w:tcPr>
            <w:tcW w:w="11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1D9D669B" w14:textId="1E17CBE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End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date</w:t>
            </w:r>
            <w:proofErr w:type="spellEnd"/>
            <w:r w:rsidR="00612B0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(</w:t>
            </w:r>
            <w:proofErr w:type="spellStart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click</w:t>
            </w:r>
            <w:proofErr w:type="spellEnd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 xml:space="preserve"> on </w:t>
            </w:r>
            <w:proofErr w:type="spellStart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tab</w:t>
            </w:r>
            <w:proofErr w:type="spellEnd"/>
            <w:r w:rsidRPr="00612B0F" w:rsidR="00612B0F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  <w:sdt>
          <w:sdtPr>
            <w:rPr>
              <w:rFonts w:asciiTheme="majorHAnsi" w:hAnsiTheme="majorHAnsi"/>
              <w:sz w:val="22"/>
              <w:szCs w:val="22"/>
            </w:rPr>
            <w:id w:val="-407997334"/>
            <w:date w:fullDate="2020-01-13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210" w:type="pct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 w:rsidRPr="00931AC4" w:rsidR="00EE6A56" w:rsidP="00730F52" w:rsidRDefault="003C171D" w14:paraId="3A76126A" w14:textId="7BBAF7BC">
                <w:pPr>
                  <w:spacing w:before="120"/>
                  <w:rPr>
                    <w:rFonts w:asciiTheme="majorHAnsi" w:hAnsi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/>
                    <w:sz w:val="22"/>
                    <w:szCs w:val="22"/>
                  </w:rPr>
                  <w:t>13.01.2020</w:t>
                </w:r>
              </w:p>
            </w:tc>
          </w:sdtContent>
        </w:sdt>
      </w:tr>
      <w:tr w:rsidRPr="00931AC4" w:rsidR="00EE6A56" w:rsidTr="47136A66" w14:paraId="6AD3E4EA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7B89258F" w14:textId="4C6B6426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Total Budget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5772D14A" w14:textId="619F5B04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 xml:space="preserve">    €</w:t>
            </w:r>
            <w:r w:rsidR="00207F9C">
              <w:rPr>
                <w:rFonts w:asciiTheme="majorHAnsi" w:hAnsiTheme="majorHAnsi"/>
                <w:sz w:val="22"/>
                <w:szCs w:val="22"/>
              </w:rPr>
              <w:t>250.000,00</w:t>
            </w:r>
          </w:p>
        </w:tc>
      </w:tr>
      <w:tr w:rsidRPr="00931AC4" w:rsidR="00EE6A56" w:rsidTr="47136A66" w14:paraId="1587A57D" w14:textId="77777777">
        <w:trPr>
          <w:cantSplit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EE6A56" w:rsidP="00730F52" w:rsidRDefault="00EE6A56" w14:paraId="565FD09B" w14:textId="77777777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 xml:space="preserve">Short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Description </w:t>
            </w:r>
          </w:p>
          <w:p w:rsidRPr="00931AC4" w:rsidR="00EE6A56" w:rsidP="00730F52" w:rsidRDefault="00EE6A56" w14:paraId="50F503CB" w14:textId="6059214F">
            <w:pPr>
              <w:pStyle w:val="Rientronormale"/>
              <w:spacing w:before="0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EE6A56">
              <w:rPr>
                <w:rFonts w:asciiTheme="majorHAnsi" w:hAnsiTheme="majorHAnsi"/>
                <w:sz w:val="20"/>
                <w:szCs w:val="20"/>
              </w:rPr>
              <w:t>(</w:t>
            </w:r>
            <w:proofErr w:type="spellStart"/>
            <w:r w:rsidRPr="00EE6A56">
              <w:rPr>
                <w:rFonts w:asciiTheme="majorHAnsi" w:hAnsiTheme="majorHAnsi"/>
                <w:sz w:val="20"/>
                <w:szCs w:val="20"/>
              </w:rPr>
              <w:t>no</w:t>
            </w:r>
            <w:proofErr w:type="spellEnd"/>
            <w:r w:rsidRPr="00EE6A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EE6A56">
              <w:rPr>
                <w:rFonts w:asciiTheme="majorHAnsi" w:hAnsiTheme="majorHAnsi"/>
                <w:sz w:val="20"/>
                <w:szCs w:val="20"/>
              </w:rPr>
              <w:t>more</w:t>
            </w:r>
            <w:proofErr w:type="spellEnd"/>
            <w:r w:rsidRPr="00EE6A5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EE6A56">
              <w:rPr>
                <w:rFonts w:asciiTheme="majorHAnsi" w:hAnsiTheme="majorHAnsi"/>
                <w:sz w:val="20"/>
                <w:szCs w:val="20"/>
              </w:rPr>
              <w:t>than</w:t>
            </w:r>
            <w:proofErr w:type="spellEnd"/>
            <w:r w:rsidRPr="00EE6A56">
              <w:rPr>
                <w:rFonts w:asciiTheme="majorHAnsi" w:hAnsiTheme="majorHAnsi"/>
                <w:sz w:val="20"/>
                <w:szCs w:val="20"/>
              </w:rPr>
              <w:t xml:space="preserve"> 50 </w:t>
            </w:r>
            <w:proofErr w:type="spellStart"/>
            <w:r w:rsidRPr="00EE6A56">
              <w:rPr>
                <w:rFonts w:asciiTheme="majorHAnsi" w:hAnsiTheme="majorHAnsi"/>
                <w:sz w:val="20"/>
                <w:szCs w:val="20"/>
              </w:rPr>
              <w:t>words</w:t>
            </w:r>
            <w:proofErr w:type="spellEnd"/>
            <w:r w:rsidRPr="00EE6A56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3501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4B608CDB" w:rsidP="47136A66" w:rsidRDefault="4B608CDB" w14:paraId="176181DF" w14:textId="715589DB">
            <w:pPr>
              <w:pStyle w:val="Normale"/>
              <w:spacing w:before="120"/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</w:pPr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16oreMICS</w:t>
            </w:r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is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a modular,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unitary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, national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project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,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which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aims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to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improve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the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professionalism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(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work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well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&amp;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work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in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safety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)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of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construction</w:t>
            </w:r>
            <w:proofErr w:type="spellEnd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B608CDB">
              <w:rPr>
                <w:rStyle w:val="Enfasigrassetto"/>
                <w:rFonts w:ascii="Arial" w:hAnsi="Arial" w:cs="Arial"/>
                <w:b w:val="1"/>
                <w:bCs w:val="1"/>
                <w:color w:val="0F0F0F"/>
                <w:sz w:val="21"/>
                <w:szCs w:val="21"/>
              </w:rPr>
              <w:t>workers</w:t>
            </w:r>
            <w:proofErr w:type="spellEnd"/>
          </w:p>
          <w:p w:rsidR="47136A66" w:rsidP="47136A66" w:rsidRDefault="47136A66" w14:paraId="664BF068" w14:textId="714C630A">
            <w:pPr>
              <w:spacing w:before="120"/>
              <w:rPr>
                <w:rFonts w:ascii="Corbel" w:hAnsi="Corbel" w:asciiTheme="majorAscii" w:hAnsiTheme="majorAscii"/>
                <w:sz w:val="22"/>
                <w:szCs w:val="22"/>
              </w:rPr>
            </w:pPr>
          </w:p>
          <w:p w:rsidR="00A81DD8" w:rsidP="47136A66" w:rsidRDefault="00756E42" w14:paraId="62554326" w14:textId="32B3F7C9">
            <w:pPr>
              <w:spacing w:before="120"/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</w:pP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"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16oreMICS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"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is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divided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into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three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subprojects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: 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"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16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ore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Prima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“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mandatory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basic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training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for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new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entrances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to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the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construction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site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- 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16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ore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Attrezzature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for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workers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in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charge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of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the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use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of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construction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equipment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r w:rsidRPr="47136A66" w:rsidR="00A81DD8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–</w:t>
            </w:r>
            <w:r w:rsidRPr="47136A66" w:rsidR="1BC5784E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</w:p>
          <w:p w:rsidRPr="00931AC4" w:rsidR="00EE6A56" w:rsidP="47136A66" w:rsidRDefault="00756E42" w14:paraId="6983F3BD" w14:textId="7BFE0615">
            <w:pPr>
              <w:spacing w:before="120"/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</w:pP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16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ore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Preposti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e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Dirigenti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training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of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supervisors</w:t>
            </w:r>
            <w:proofErr w:type="spellEnd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and</w:t>
            </w:r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 xml:space="preserve"> </w:t>
            </w:r>
            <w:proofErr w:type="spellStart"/>
            <w:r w:rsidRPr="47136A66" w:rsidR="4F3028E6">
              <w:rPr>
                <w:rStyle w:val="Enfasigrassetto"/>
                <w:rFonts w:ascii="Arial" w:hAnsi="Arial" w:cs="Arial"/>
                <w:b w:val="0"/>
                <w:bCs w:val="0"/>
                <w:color w:val="0F0F0F"/>
                <w:sz w:val="21"/>
                <w:szCs w:val="21"/>
              </w:rPr>
              <w:t>managers</w:t>
            </w:r>
            <w:proofErr w:type="spellEnd"/>
          </w:p>
          <w:p w:rsidRPr="00931AC4" w:rsidR="00EE6A56" w:rsidP="00730F52" w:rsidRDefault="00EE6A56" w14:paraId="26B1BAC2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  <w:p w:rsidRPr="00931AC4" w:rsidR="00EE6A56" w:rsidP="00730F52" w:rsidRDefault="00EE6A56" w14:paraId="629F54DE" w14:textId="062A7AB2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51D7701E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07C2BE6A" w14:textId="77777777">
            <w:pPr>
              <w:pStyle w:val="Rientronormal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501" w:type="pct"/>
            <w:gridSpan w:val="3"/>
            <w:vMerge/>
            <w:tcBorders/>
            <w:tcMar/>
            <w:vAlign w:val="center"/>
          </w:tcPr>
          <w:p w:rsidRPr="00931AC4" w:rsidR="00EE6A56" w:rsidP="00730F52" w:rsidRDefault="00EE6A56" w14:paraId="550F9517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261F0122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36F62CCC" w14:textId="77777777">
            <w:pPr>
              <w:pStyle w:val="Rientronormal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501" w:type="pct"/>
            <w:gridSpan w:val="3"/>
            <w:vMerge/>
            <w:tcBorders/>
            <w:tcMar/>
            <w:vAlign w:val="center"/>
          </w:tcPr>
          <w:p w:rsidRPr="00931AC4" w:rsidR="00EE6A56" w:rsidP="00730F52" w:rsidRDefault="00EE6A56" w14:paraId="1D216B53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707065ED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4392CCB0" w14:textId="77777777">
            <w:pPr>
              <w:pStyle w:val="Rientronormale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501" w:type="pct"/>
            <w:gridSpan w:val="3"/>
            <w:vMerge/>
            <w:tcBorders/>
            <w:tcMar/>
            <w:vAlign w:val="center"/>
          </w:tcPr>
          <w:p w:rsidRPr="00931AC4" w:rsidR="00EE6A56" w:rsidP="00730F52" w:rsidRDefault="00EE6A56" w14:paraId="71C367C2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6478221E" w14:textId="77777777"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48781E1A" w14:textId="6D3D273A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Phases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if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applicable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4327AF2D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29BD8B4D" w14:textId="77777777">
        <w:tc>
          <w:tcPr>
            <w:tcW w:w="1499" w:type="pct"/>
            <w:tcBorders>
              <w:top w:val="single" w:color="auto" w:sz="4" w:space="0"/>
              <w:bottom w:val="single" w:color="000000" w:themeColor="text1" w:sz="4" w:space="0"/>
            </w:tcBorders>
            <w:tcMar/>
            <w:vAlign w:val="center"/>
          </w:tcPr>
          <w:p w:rsidRPr="00931AC4" w:rsidR="00EE6A56" w:rsidP="00730F52" w:rsidRDefault="00EE6A56" w14:paraId="7A7889F2" w14:textId="00322C63">
            <w:pPr>
              <w:pStyle w:val="Rientronormale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3501" w:type="pct"/>
            <w:gridSpan w:val="3"/>
            <w:tcBorders>
              <w:top w:val="single" w:color="auto" w:sz="4" w:space="0"/>
              <w:bottom w:val="single" w:color="000000" w:themeColor="text1" w:sz="4" w:space="0"/>
            </w:tcBorders>
            <w:tcMar/>
            <w:vAlign w:val="center"/>
          </w:tcPr>
          <w:p w:rsidRPr="00931AC4" w:rsidR="00EE6A56" w:rsidP="00730F52" w:rsidRDefault="00EE6A56" w14:paraId="7D510F1B" w14:textId="5F849C9E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E6A56" w:rsidTr="47136A66" w14:paraId="674CB528" w14:textId="77777777">
        <w:tc>
          <w:tcPr>
            <w:tcW w:w="5000" w:type="pct"/>
            <w:gridSpan w:val="4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A6E0" w:themeFill="accent2" w:themeFillTint="80"/>
            <w:tcMar/>
          </w:tcPr>
          <w:p w:rsidRPr="00613243" w:rsidR="00EE6A56" w:rsidP="00730F52" w:rsidRDefault="00EE6A56" w14:paraId="5ECFDC8B" w14:textId="238EF495">
            <w:pPr>
              <w:pStyle w:val="Titolo1"/>
              <w:outlineLvl w:val="0"/>
              <w:rPr>
                <w:sz w:val="24"/>
                <w:szCs w:val="24"/>
              </w:rPr>
            </w:pPr>
            <w:r w:rsidRPr="00613243">
              <w:rPr>
                <w:sz w:val="24"/>
                <w:szCs w:val="24"/>
              </w:rPr>
              <w:t>Details</w:t>
            </w:r>
          </w:p>
        </w:tc>
      </w:tr>
      <w:tr w:rsidRPr="00931AC4" w:rsidR="00EE6A56" w:rsidTr="47136A66" w14:paraId="70F50DD7" w14:textId="77777777">
        <w:trPr>
          <w:cantSplit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240E2322" w14:textId="3431D583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Aim</w:t>
            </w:r>
            <w:proofErr w:type="spellEnd"/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EE6A56" w:rsidP="00056B76" w:rsidRDefault="00E372A0" w14:paraId="4D66847A" w14:textId="3527A6AB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E372A0">
              <w:rPr>
                <w:rStyle w:val="Enfasigrassetto"/>
                <w:rFonts w:ascii="Arial" w:hAnsi="Arial" w:cs="Arial"/>
                <w:color w:val="0F0F0F"/>
                <w:sz w:val="21"/>
                <w:szCs w:val="21"/>
                <w:shd w:val="clear" w:color="auto" w:fill="FFFFFF"/>
              </w:rPr>
              <w:t>16oreMICS</w:t>
            </w:r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is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a modular,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unitary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, national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project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which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aims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to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improve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the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professionalism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(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work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well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&amp;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work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in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safety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) of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construction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workers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and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at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the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same time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to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allow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construction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companies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to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fulfill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the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training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obligations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established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by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law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(Legislative </w:t>
            </w:r>
            <w:proofErr w:type="spellStart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>Decree</w:t>
            </w:r>
            <w:proofErr w:type="spellEnd"/>
            <w:r w:rsidRPr="003C171D" w:rsidR="003C171D">
              <w:rPr>
                <w:rStyle w:val="Enfasigrassetto"/>
                <w:rFonts w:ascii="Arial" w:hAnsi="Arial" w:cs="Arial"/>
                <w:b w:val="0"/>
                <w:color w:val="0F0F0F"/>
                <w:sz w:val="21"/>
                <w:szCs w:val="21"/>
                <w:shd w:val="clear" w:color="auto" w:fill="FFFFFF"/>
              </w:rPr>
              <w:t xml:space="preserve"> 81/08).</w:t>
            </w:r>
          </w:p>
        </w:tc>
      </w:tr>
      <w:tr w:rsidRPr="00931AC4" w:rsidR="00EE6A56" w:rsidTr="47136A66" w14:paraId="4F5CFC97" w14:textId="77777777">
        <w:trPr>
          <w:cantSplit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E6A56" w14:paraId="2A004E73" w14:textId="73AE13B4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 xml:space="preserve">Target </w:t>
            </w: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groups</w:t>
            </w:r>
            <w:proofErr w:type="spellEnd"/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EE6A56" w:rsidP="00730F52" w:rsidRDefault="00056B76" w14:paraId="68CE59EE" w14:textId="125F8396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056B76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056B7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056B76">
              <w:rPr>
                <w:rFonts w:asciiTheme="majorHAnsi" w:hAnsiTheme="majorHAnsi"/>
                <w:sz w:val="22"/>
                <w:szCs w:val="22"/>
              </w:rPr>
              <w:t>workers</w:t>
            </w:r>
            <w:proofErr w:type="spellEnd"/>
          </w:p>
        </w:tc>
      </w:tr>
      <w:tr w:rsidRPr="00931AC4" w:rsidR="00EE6A56" w:rsidTr="47136A66" w14:paraId="4D623B95" w14:textId="77777777">
        <w:trPr>
          <w:cantSplit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E6A56" w:rsidP="00730F52" w:rsidRDefault="00EB4FBC" w14:paraId="6D7DC681" w14:textId="0760E46B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EB4FBC">
              <w:rPr>
                <w:rFonts w:asciiTheme="majorHAnsi" w:hAnsiTheme="majorHAnsi"/>
                <w:sz w:val="22"/>
                <w:szCs w:val="22"/>
              </w:rPr>
              <w:t xml:space="preserve">Impacts/Outcomes </w:t>
            </w:r>
            <w:r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613243" w:rsidP="00E372A0" w:rsidRDefault="00E372A0" w14:paraId="0D3535EB" w14:textId="2F765CB5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Increas</w:t>
            </w:r>
            <w:r>
              <w:rPr>
                <w:rFonts w:asciiTheme="majorHAnsi" w:hAnsiTheme="majorHAnsi"/>
                <w:sz w:val="22"/>
                <w:szCs w:val="22"/>
              </w:rPr>
              <w:t>ing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in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safety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culture</w:t>
            </w:r>
            <w:proofErr w:type="spellEnd"/>
          </w:p>
        </w:tc>
      </w:tr>
      <w:tr w:rsidRPr="00931AC4" w:rsidR="00EB4FBC" w:rsidTr="47136A66" w14:paraId="1EE82766" w14:textId="77777777">
        <w:trPr>
          <w:trHeight w:val="675"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B4FBC" w:rsidP="00730F52" w:rsidRDefault="00EB4FBC" w14:paraId="606FD3F8" w14:textId="41B0228D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Impacts/</w:t>
            </w:r>
            <w:r w:rsidRPr="00931AC4">
              <w:rPr>
                <w:rFonts w:asciiTheme="majorHAnsi" w:hAnsiTheme="majorHAnsi"/>
                <w:sz w:val="22"/>
                <w:szCs w:val="22"/>
              </w:rPr>
              <w:t>Outcomes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2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31AC4" w:rsidR="00EB4FBC" w:rsidP="00730F52" w:rsidRDefault="00E372A0" w14:paraId="3D23BBCB" w14:textId="78970754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Facilitat</w:t>
            </w:r>
            <w:r>
              <w:rPr>
                <w:rFonts w:asciiTheme="majorHAnsi" w:hAnsiTheme="majorHAnsi"/>
                <w:sz w:val="22"/>
                <w:szCs w:val="22"/>
              </w:rPr>
              <w:t>ing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entry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young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people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into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sector</w:t>
            </w:r>
            <w:proofErr w:type="spellEnd"/>
          </w:p>
        </w:tc>
      </w:tr>
      <w:tr w:rsidRPr="00931AC4" w:rsidR="00EB4FBC" w:rsidTr="47136A66" w14:paraId="49E757E4" w14:textId="77777777">
        <w:trPr>
          <w:cantSplit/>
        </w:trPr>
        <w:tc>
          <w:tcPr>
            <w:tcW w:w="1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31AC4" w:rsidR="00EB4FBC" w:rsidP="00730F52" w:rsidRDefault="00EB4FBC" w14:paraId="66E278AF" w14:textId="7DA6461E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Impacts/</w:t>
            </w:r>
            <w:r w:rsidRPr="00931AC4">
              <w:rPr>
                <w:rFonts w:asciiTheme="majorHAnsi" w:hAnsiTheme="majorHAnsi"/>
                <w:sz w:val="22"/>
                <w:szCs w:val="22"/>
              </w:rPr>
              <w:t>Outcomes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3</w:t>
            </w:r>
          </w:p>
        </w:tc>
        <w:tc>
          <w:tcPr>
            <w:tcW w:w="350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931AC4" w:rsidR="00EB4FBC" w:rsidP="00730F52" w:rsidRDefault="00E372A0" w14:paraId="0469404E" w14:textId="0F60332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knowing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operate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machinery</w:t>
            </w:r>
            <w:proofErr w:type="spellEnd"/>
            <w:r w:rsidRPr="00E372A0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372A0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</w:p>
          <w:p w:rsidRPr="00931AC4" w:rsidR="00EB4FBC" w:rsidP="00730F52" w:rsidRDefault="00EB4FBC" w14:paraId="193CBB3A" w14:textId="5A0B73E0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B4FBC" w:rsidTr="47136A66" w14:paraId="2839B470" w14:textId="77777777"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000000" w:themeColor="text1" w:sz="4" w:space="0"/>
              <w:right w:val="single" w:color="auto" w:sz="4" w:space="0"/>
            </w:tcBorders>
            <w:shd w:val="clear" w:color="auto" w:fill="4FA6E0" w:themeFill="accent2" w:themeFillTint="80"/>
            <w:tcMar/>
            <w:vAlign w:val="center"/>
          </w:tcPr>
          <w:p w:rsidRPr="00613243" w:rsidR="00EB4FBC" w:rsidP="00730F52" w:rsidRDefault="00EB4FBC" w14:paraId="528DE291" w14:textId="63AAF9DA">
            <w:pPr>
              <w:pStyle w:val="Titolo1"/>
              <w:outlineLvl w:val="0"/>
              <w:rPr>
                <w:sz w:val="24"/>
                <w:szCs w:val="24"/>
              </w:rPr>
            </w:pPr>
            <w:proofErr w:type="spellStart"/>
            <w:r w:rsidRPr="00613243">
              <w:rPr>
                <w:sz w:val="24"/>
                <w:szCs w:val="24"/>
              </w:rPr>
              <w:t>P</w:t>
            </w:r>
            <w:r w:rsidRPr="00613243" w:rsidR="00730F52">
              <w:rPr>
                <w:sz w:val="24"/>
                <w:szCs w:val="24"/>
              </w:rPr>
              <w:t>olicy</w:t>
            </w:r>
            <w:proofErr w:type="spellEnd"/>
            <w:r w:rsidRPr="00613243" w:rsidR="00730F52">
              <w:rPr>
                <w:sz w:val="24"/>
                <w:szCs w:val="24"/>
              </w:rPr>
              <w:t>/Initiative</w:t>
            </w:r>
            <w:r w:rsidRPr="00613243">
              <w:rPr>
                <w:sz w:val="24"/>
                <w:szCs w:val="24"/>
              </w:rPr>
              <w:t xml:space="preserve"> </w:t>
            </w:r>
          </w:p>
        </w:tc>
      </w:tr>
      <w:tr w:rsidRPr="00931AC4" w:rsidR="00EB4FBC" w:rsidTr="47136A66" w14:paraId="13F78FAC" w14:textId="77777777">
        <w:trPr>
          <w:cantSplit/>
          <w:trHeight w:val="20"/>
        </w:trPr>
        <w:tc>
          <w:tcPr>
            <w:tcW w:w="149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31AC4" w:rsidR="00EB4FBC" w:rsidP="00730F52" w:rsidRDefault="00EB4FBC" w14:paraId="22848330" w14:textId="2A41C94E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Skill</w:t>
            </w:r>
            <w:proofErr w:type="spellEnd"/>
            <w:r w:rsidRPr="00931AC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gaps</w:t>
            </w:r>
            <w:proofErr w:type="spellEnd"/>
            <w:r w:rsidRPr="00931AC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3501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noWrap/>
            <w:tcMar/>
            <w:vAlign w:val="center"/>
          </w:tcPr>
          <w:p w:rsidR="00730F52" w:rsidP="00730F52" w:rsidRDefault="00A44E13" w14:paraId="30F41044" w14:textId="1550F1C9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A44E13">
              <w:rPr>
                <w:rFonts w:asciiTheme="majorHAnsi" w:hAnsiTheme="majorHAnsi"/>
                <w:sz w:val="22"/>
                <w:szCs w:val="22"/>
              </w:rPr>
              <w:t xml:space="preserve">The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workers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did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not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organize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site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layout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they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did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not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manage human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resources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supplies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;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they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did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not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divide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work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into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phases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sub-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phases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;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they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did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not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handle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machinery</w:t>
            </w:r>
            <w:proofErr w:type="spellEnd"/>
            <w:r w:rsidRPr="00A44E1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A44E13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</w:p>
          <w:p w:rsidRPr="00931AC4" w:rsidR="00613243" w:rsidP="00730F52" w:rsidRDefault="00613243" w14:paraId="50A98F9E" w14:textId="79724CAA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B4FBC" w:rsidTr="47136A66" w14:paraId="31DECEC7" w14:textId="77777777">
        <w:trPr>
          <w:cantSplit/>
          <w:trHeight w:val="20"/>
        </w:trPr>
        <w:tc>
          <w:tcPr>
            <w:tcW w:w="149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31AC4" w:rsidR="00EB4FBC" w:rsidP="00730F52" w:rsidRDefault="00EB4FBC" w14:paraId="7064E216" w14:textId="3437F79D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lastRenderedPageBreak/>
              <w:t>Mis-matching</w:t>
            </w:r>
            <w:proofErr w:type="spellEnd"/>
            <w:r w:rsidRPr="00931AC4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931AC4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</w:p>
        </w:tc>
        <w:tc>
          <w:tcPr>
            <w:tcW w:w="3501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6C477B" w:rsidR="006C477B" w:rsidP="00AC13AA" w:rsidRDefault="006C477B" w14:paraId="20EF7D96" w14:textId="45557818">
            <w:pPr>
              <w:spacing w:before="120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01C21">
              <w:rPr>
                <w:rFonts w:asciiTheme="majorHAnsi" w:hAnsiTheme="majorHAnsi"/>
                <w:sz w:val="22"/>
                <w:szCs w:val="22"/>
              </w:rPr>
              <w:t xml:space="preserve">The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project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had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task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bridging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a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misalignment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in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relation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demand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labour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market</w:t>
            </w:r>
            <w:proofErr w:type="spellEnd"/>
            <w:r w:rsidRPr="00F01C21" w:rsidR="00B03939">
              <w:rPr>
                <w:rFonts w:asciiTheme="majorHAnsi" w:hAnsiTheme="majorHAnsi"/>
                <w:sz w:val="22"/>
                <w:szCs w:val="22"/>
              </w:rPr>
              <w:t xml:space="preserve">.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It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requires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different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types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training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references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. The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market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needs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workers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who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work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well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who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manage human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instrum</w:t>
            </w:r>
            <w:r w:rsidRPr="00F01C21" w:rsidR="00B03939">
              <w:rPr>
                <w:rFonts w:asciiTheme="majorHAnsi" w:hAnsiTheme="majorHAnsi"/>
                <w:sz w:val="22"/>
                <w:szCs w:val="22"/>
              </w:rPr>
              <w:t xml:space="preserve">ental </w:t>
            </w:r>
            <w:proofErr w:type="spellStart"/>
            <w:r w:rsidRPr="00F01C21" w:rsidR="00B03939">
              <w:rPr>
                <w:rFonts w:asciiTheme="majorHAnsi" w:hAnsiTheme="majorHAnsi"/>
                <w:sz w:val="22"/>
                <w:szCs w:val="22"/>
              </w:rPr>
              <w:t>resources</w:t>
            </w:r>
            <w:proofErr w:type="spellEnd"/>
            <w:r w:rsidRPr="00F01C21" w:rsidR="00B03939">
              <w:rPr>
                <w:rFonts w:asciiTheme="majorHAnsi" w:hAnsiTheme="majorHAnsi"/>
                <w:sz w:val="22"/>
                <w:szCs w:val="22"/>
              </w:rPr>
              <w:t xml:space="preserve"> in </w:t>
            </w:r>
            <w:proofErr w:type="spellStart"/>
            <w:r w:rsidRPr="00F01C21" w:rsidR="00B03939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01C21" w:rsidR="00B0393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B03939">
              <w:rPr>
                <w:rFonts w:asciiTheme="majorHAnsi" w:hAnsiTheme="majorHAnsi"/>
                <w:sz w:val="22"/>
                <w:szCs w:val="22"/>
              </w:rPr>
              <w:t>best</w:t>
            </w:r>
            <w:proofErr w:type="spellEnd"/>
            <w:r w:rsidRPr="00F01C21" w:rsidR="00B0393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B03939">
              <w:rPr>
                <w:rFonts w:asciiTheme="majorHAnsi" w:hAnsiTheme="majorHAnsi"/>
                <w:sz w:val="22"/>
                <w:szCs w:val="22"/>
              </w:rPr>
              <w:t>way</w:t>
            </w:r>
            <w:proofErr w:type="spellEnd"/>
            <w:r w:rsidRPr="00F01C21" w:rsidR="00B03939">
              <w:rPr>
                <w:rFonts w:asciiTheme="majorHAnsi" w:hAnsiTheme="majorHAnsi"/>
                <w:sz w:val="22"/>
                <w:szCs w:val="22"/>
              </w:rPr>
              <w:t>.</w:t>
            </w:r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W</w:t>
            </w:r>
            <w:r w:rsidRPr="00F01C21">
              <w:rPr>
                <w:rFonts w:asciiTheme="majorHAnsi" w:hAnsiTheme="majorHAnsi"/>
                <w:sz w:val="22"/>
                <w:szCs w:val="22"/>
              </w:rPr>
              <w:t>orkers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involved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knew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perform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tasks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handed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down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by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more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experienced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staff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but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with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old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unsafe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phases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work</w:t>
            </w:r>
            <w:proofErr w:type="spellEnd"/>
            <w:r w:rsidRPr="00F01C21" w:rsidR="00AE7316">
              <w:rPr>
                <w:rFonts w:asciiTheme="majorHAnsi" w:hAnsiTheme="majorHAnsi"/>
                <w:sz w:val="22"/>
                <w:szCs w:val="22"/>
              </w:rPr>
              <w:t xml:space="preserve">  but </w:t>
            </w:r>
            <w:proofErr w:type="spellStart"/>
            <w:r w:rsidRPr="00F01C21" w:rsidR="00AE7316">
              <w:rPr>
                <w:rFonts w:asciiTheme="majorHAnsi" w:hAnsiTheme="majorHAnsi"/>
                <w:sz w:val="22"/>
                <w:szCs w:val="22"/>
              </w:rPr>
              <w:t>they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did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not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have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useful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for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management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of human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 xml:space="preserve"> instrumental </w:t>
            </w:r>
            <w:proofErr w:type="spellStart"/>
            <w:r w:rsidRPr="00F01C21">
              <w:rPr>
                <w:rFonts w:asciiTheme="majorHAnsi" w:hAnsiTheme="majorHAnsi"/>
                <w:sz w:val="22"/>
                <w:szCs w:val="22"/>
              </w:rPr>
              <w:t>resources</w:t>
            </w:r>
            <w:proofErr w:type="spellEnd"/>
            <w:r w:rsidRPr="00F01C21">
              <w:rPr>
                <w:rFonts w:asciiTheme="majorHAnsi" w:hAnsiTheme="majorHAnsi"/>
                <w:sz w:val="22"/>
                <w:szCs w:val="22"/>
              </w:rPr>
              <w:t>.</w:t>
            </w:r>
            <w:bookmarkStart w:name="_GoBack" w:id="3"/>
            <w:bookmarkEnd w:id="3"/>
          </w:p>
          <w:p w:rsidRPr="006C477B" w:rsidR="006C477B" w:rsidP="006C477B" w:rsidRDefault="006C477B" w14:paraId="1EB1B458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  <w:p w:rsidRPr="00931AC4" w:rsidR="00613243" w:rsidP="006C477B" w:rsidRDefault="00613243" w14:paraId="69425C60" w14:textId="629352BB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B4FBC" w:rsidTr="47136A66" w14:paraId="01DED04A" w14:textId="77777777">
        <w:trPr>
          <w:cantSplit/>
          <w:trHeight w:val="20"/>
        </w:trPr>
        <w:tc>
          <w:tcPr>
            <w:tcW w:w="149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31AC4" w:rsidR="00EB4FBC" w:rsidP="00730F52" w:rsidRDefault="00EB4FBC" w14:paraId="72EFB48C" w14:textId="2A121BCF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Skills-Shortages</w:t>
            </w:r>
          </w:p>
        </w:tc>
        <w:tc>
          <w:tcPr>
            <w:tcW w:w="3501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EB4FBC" w:rsidP="00730F52" w:rsidRDefault="008F0D6E" w14:paraId="21BC96C5" w14:textId="4A04C738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8F0D6E">
              <w:rPr>
                <w:rFonts w:asciiTheme="majorHAnsi" w:hAnsiTheme="majorHAnsi"/>
                <w:sz w:val="22"/>
                <w:szCs w:val="22"/>
              </w:rPr>
              <w:t xml:space="preserve">Lack of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shortage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qualified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specialized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personnel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who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manage human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instrumental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resources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or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who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know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how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handle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construction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machinery</w:t>
            </w:r>
            <w:proofErr w:type="spellEnd"/>
            <w:r w:rsidRPr="008F0D6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8F0D6E">
              <w:rPr>
                <w:rFonts w:asciiTheme="majorHAnsi" w:hAnsiTheme="majorHAnsi"/>
                <w:sz w:val="22"/>
                <w:szCs w:val="22"/>
              </w:rPr>
              <w:t>safely</w:t>
            </w:r>
            <w:proofErr w:type="spellEnd"/>
          </w:p>
          <w:p w:rsidRPr="00931AC4" w:rsidR="00613243" w:rsidP="00730F52" w:rsidRDefault="00613243" w14:paraId="70EE5279" w14:textId="117A73E3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EB4FBC" w:rsidTr="47136A66" w14:paraId="1FD797DB" w14:textId="77777777">
        <w:trPr>
          <w:cantSplit/>
          <w:trHeight w:val="20"/>
        </w:trPr>
        <w:tc>
          <w:tcPr>
            <w:tcW w:w="149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931AC4" w:rsidR="00EB4FBC" w:rsidP="003F4AB4" w:rsidRDefault="00EB4FBC" w14:paraId="64F15FAF" w14:textId="5F12A38B">
            <w:pPr>
              <w:pStyle w:val="Rientronormale"/>
              <w:ind w:left="179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Other</w:t>
            </w:r>
          </w:p>
        </w:tc>
        <w:tc>
          <w:tcPr>
            <w:tcW w:w="3501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bottom"/>
          </w:tcPr>
          <w:p w:rsidR="00EB4FBC" w:rsidP="00730F52" w:rsidRDefault="00657139" w14:paraId="39BAAED8" w14:textId="2C46FD5E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657139">
              <w:rPr>
                <w:rFonts w:asciiTheme="majorHAnsi" w:hAnsiTheme="majorHAnsi"/>
                <w:sz w:val="22"/>
                <w:szCs w:val="22"/>
              </w:rPr>
              <w:t>training</w:t>
            </w:r>
            <w:proofErr w:type="spellEnd"/>
            <w:r w:rsidRPr="0065713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57139">
              <w:rPr>
                <w:rFonts w:asciiTheme="majorHAnsi" w:hAnsiTheme="majorHAnsi"/>
                <w:sz w:val="22"/>
                <w:szCs w:val="22"/>
              </w:rPr>
              <w:t>for</w:t>
            </w:r>
            <w:proofErr w:type="spellEnd"/>
            <w:r w:rsidRPr="0065713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57139">
              <w:rPr>
                <w:rFonts w:asciiTheme="majorHAnsi" w:hAnsiTheme="majorHAnsi"/>
                <w:sz w:val="22"/>
                <w:szCs w:val="22"/>
              </w:rPr>
              <w:t>trainers</w:t>
            </w:r>
            <w:proofErr w:type="spellEnd"/>
          </w:p>
          <w:p w:rsidRPr="00931AC4" w:rsidR="00613243" w:rsidP="00730F52" w:rsidRDefault="00613243" w14:paraId="1AF0B835" w14:textId="2D4E8E6D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612B0F" w:rsidRDefault="00612B0F" w14:paraId="071B7FE5" w14:textId="77777777"/>
    <w:tbl>
      <w:tblPr>
        <w:tblStyle w:val="Grigliatabella"/>
        <w:tblpPr w:leftFromText="141" w:rightFromText="141" w:vertAnchor="text" w:tblpY="1"/>
        <w:tblOverlap w:val="never"/>
        <w:tblW w:w="4952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744"/>
        <w:gridCol w:w="6409"/>
      </w:tblGrid>
      <w:tr w:rsidRPr="00931AC4" w:rsidR="00EB4FBC" w:rsidTr="13E51279" w14:paraId="150E1387" w14:textId="77777777">
        <w:tc>
          <w:tcPr>
            <w:tcW w:w="5000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4FA6E0"/>
            <w:vAlign w:val="center"/>
          </w:tcPr>
          <w:p w:rsidRPr="00730F52" w:rsidR="00EB4FBC" w:rsidP="00730F52" w:rsidRDefault="00EB4FBC" w14:paraId="26909E1A" w14:textId="2CF0FE94">
            <w:pPr>
              <w:spacing w:before="60" w:after="60"/>
              <w:outlineLvl w:val="0"/>
              <w:rPr>
                <w:rFonts w:asciiTheme="majorHAnsi" w:hAnsiTheme="majorHAnsi"/>
                <w:b/>
                <w:color w:val="FFFFFF" w:themeColor="background1"/>
              </w:rPr>
            </w:pPr>
            <w:proofErr w:type="spellStart"/>
            <w:r w:rsidRPr="00730F52">
              <w:rPr>
                <w:rFonts w:asciiTheme="majorHAnsi" w:hAnsiTheme="majorHAnsi"/>
                <w:b/>
                <w:color w:val="FFFFFF" w:themeColor="background1"/>
              </w:rPr>
              <w:t>Recommendations</w:t>
            </w:r>
            <w:proofErr w:type="spellEnd"/>
            <w:r w:rsidRPr="00730F52"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</w:p>
        </w:tc>
      </w:tr>
      <w:tr w:rsidRPr="00931AC4" w:rsidR="00EB4FBC" w:rsidTr="13E51279" w14:paraId="5C54F04D" w14:textId="77777777">
        <w:trPr>
          <w:cantSplit/>
        </w:trPr>
        <w:tc>
          <w:tcPr>
            <w:tcW w:w="1499" w:type="pct"/>
            <w:tcBorders>
              <w:top w:val="single" w:color="000000" w:themeColor="text1" w:sz="4" w:space="0"/>
              <w:right w:val="single" w:color="auto" w:sz="4" w:space="0"/>
            </w:tcBorders>
            <w:vAlign w:val="bottom"/>
          </w:tcPr>
          <w:p w:rsidRPr="00931AC4" w:rsidR="00EB4FBC" w:rsidP="13E51279" w:rsidRDefault="13E51279" w14:paraId="7F14793B" w14:textId="7DD97A5D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bookmarkStart w:name="_Hlk24027285" w:id="4"/>
            <w:r w:rsidRPr="13E51279">
              <w:rPr>
                <w:rFonts w:asciiTheme="majorHAnsi" w:hAnsiTheme="majorHAnsi"/>
                <w:sz w:val="22"/>
                <w:szCs w:val="22"/>
              </w:rPr>
              <w:t>Training/Skills</w:t>
            </w:r>
          </w:p>
        </w:tc>
        <w:tc>
          <w:tcPr>
            <w:tcW w:w="3501" w:type="pct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EB4FBC" w:rsidP="00730F52" w:rsidRDefault="00F76DDF" w14:paraId="4F7BD2DB" w14:textId="1FFC7482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r w:rsidRPr="00F76DDF">
              <w:rPr>
                <w:rFonts w:asciiTheme="majorHAnsi" w:hAnsiTheme="majorHAnsi"/>
                <w:sz w:val="22"/>
                <w:szCs w:val="22"/>
              </w:rPr>
              <w:t xml:space="preserve">a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sure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way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acquire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security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expertise</w:t>
            </w:r>
            <w:proofErr w:type="spellEnd"/>
          </w:p>
        </w:tc>
      </w:tr>
      <w:bookmarkEnd w:id="4"/>
      <w:tr w:rsidRPr="00931AC4" w:rsidR="00DA65C8" w:rsidTr="13E51279" w14:paraId="66B2A6CD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1B461364" w14:textId="306E7B79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13E51279">
              <w:rPr>
                <w:rFonts w:asciiTheme="majorHAnsi" w:hAnsiTheme="majorHAnsi"/>
                <w:sz w:val="22"/>
                <w:szCs w:val="22"/>
              </w:rPr>
              <w:t xml:space="preserve">Career </w:t>
            </w:r>
            <w:proofErr w:type="spellStart"/>
            <w:r w:rsidRPr="13E51279">
              <w:rPr>
                <w:rFonts w:asciiTheme="majorHAnsi" w:hAnsiTheme="majorHAnsi"/>
                <w:sz w:val="22"/>
                <w:szCs w:val="22"/>
              </w:rPr>
              <w:t>Moves</w:t>
            </w:r>
            <w:proofErr w:type="spellEnd"/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4E5458" w14:paraId="6A62ADCE" w14:textId="5180F6A3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</w:t>
            </w:r>
            <w:r w:rsidRPr="006E5F64" w:rsidR="00DA65C8">
              <w:rPr>
                <w:rFonts w:asciiTheme="majorHAnsi" w:hAnsiTheme="majorHAnsi"/>
                <w:sz w:val="22"/>
                <w:szCs w:val="22"/>
              </w:rPr>
              <w:t>ossibility</w:t>
            </w:r>
            <w:proofErr w:type="spellEnd"/>
            <w:r w:rsidRPr="006E5F64" w:rsidR="00DA65C8">
              <w:rPr>
                <w:rFonts w:asciiTheme="majorHAnsi" w:hAnsiTheme="majorHAnsi"/>
                <w:sz w:val="22"/>
                <w:szCs w:val="22"/>
              </w:rPr>
              <w:t xml:space="preserve"> of </w:t>
            </w:r>
            <w:proofErr w:type="spellStart"/>
            <w:r w:rsidRPr="006E5F64" w:rsidR="00DA65C8">
              <w:rPr>
                <w:rFonts w:asciiTheme="majorHAnsi" w:hAnsiTheme="majorHAnsi"/>
                <w:sz w:val="22"/>
                <w:szCs w:val="22"/>
              </w:rPr>
              <w:t>growth</w:t>
            </w:r>
            <w:proofErr w:type="spellEnd"/>
            <w:r w:rsidRPr="006E5F64" w:rsidR="00DA65C8">
              <w:rPr>
                <w:rFonts w:asciiTheme="majorHAnsi" w:hAnsiTheme="majorHAnsi"/>
                <w:sz w:val="22"/>
                <w:szCs w:val="22"/>
              </w:rPr>
              <w:t xml:space="preserve"> in </w:t>
            </w:r>
            <w:proofErr w:type="spellStart"/>
            <w:r w:rsidRPr="006E5F64" w:rsidR="00DA65C8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6E5F64" w:rsidR="00DA65C8">
              <w:rPr>
                <w:rFonts w:asciiTheme="majorHAnsi" w:hAnsiTheme="majorHAnsi"/>
                <w:sz w:val="22"/>
                <w:szCs w:val="22"/>
              </w:rPr>
              <w:t xml:space="preserve"> Company</w:t>
            </w:r>
          </w:p>
        </w:tc>
      </w:tr>
      <w:tr w:rsidRPr="00931AC4" w:rsidR="00DA65C8" w:rsidTr="13E51279" w14:paraId="326446CC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2E5A68CE" w14:textId="4EA3927B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Mobility</w:t>
            </w:r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4E5458" w14:paraId="5D737BE1" w14:textId="40C5FBF2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p</w:t>
            </w:r>
            <w:r w:rsidRPr="006E5F64" w:rsidR="00DA65C8">
              <w:rPr>
                <w:rFonts w:asciiTheme="majorHAnsi" w:hAnsiTheme="majorHAnsi"/>
                <w:sz w:val="22"/>
                <w:szCs w:val="22"/>
              </w:rPr>
              <w:t>romotes</w:t>
            </w:r>
            <w:proofErr w:type="spellEnd"/>
            <w:r w:rsidRPr="006E5F64" w:rsidR="00DA65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E5F64" w:rsidR="00DA65C8">
              <w:rPr>
                <w:rFonts w:asciiTheme="majorHAnsi" w:hAnsiTheme="majorHAnsi"/>
                <w:sz w:val="22"/>
                <w:szCs w:val="22"/>
              </w:rPr>
              <w:t>labour</w:t>
            </w:r>
            <w:proofErr w:type="spellEnd"/>
            <w:r w:rsidRPr="006E5F64" w:rsidR="00DA65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E5F64" w:rsidR="00DA65C8">
              <w:rPr>
                <w:rFonts w:asciiTheme="majorHAnsi" w:hAnsiTheme="majorHAnsi"/>
                <w:sz w:val="22"/>
                <w:szCs w:val="22"/>
              </w:rPr>
              <w:t>mobility</w:t>
            </w:r>
            <w:proofErr w:type="spellEnd"/>
          </w:p>
        </w:tc>
      </w:tr>
      <w:tr w:rsidRPr="00931AC4" w:rsidR="00DA65C8" w:rsidTr="13E51279" w14:paraId="15581F42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60501F52" w14:textId="56249EF6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13E51279">
              <w:rPr>
                <w:rFonts w:asciiTheme="majorHAnsi" w:hAnsiTheme="majorHAnsi"/>
                <w:sz w:val="22"/>
                <w:szCs w:val="22"/>
              </w:rPr>
              <w:t xml:space="preserve">Entrepreneurship/SMEs </w:t>
            </w:r>
            <w:proofErr w:type="spellStart"/>
            <w:r w:rsidRPr="13E51279">
              <w:rPr>
                <w:rFonts w:asciiTheme="majorHAnsi" w:hAnsiTheme="majorHAnsi"/>
                <w:sz w:val="22"/>
                <w:szCs w:val="22"/>
              </w:rPr>
              <w:t>Opportunities</w:t>
            </w:r>
            <w:proofErr w:type="spellEnd"/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DA65C8" w14:paraId="7CCE6726" w14:textId="1B1A4FD0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companies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have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been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able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meet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specific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labour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market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needs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thanks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abilities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acquired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by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workers</w:t>
            </w:r>
            <w:proofErr w:type="spellEnd"/>
          </w:p>
        </w:tc>
      </w:tr>
      <w:tr w:rsidRPr="00931AC4" w:rsidR="00DA65C8" w:rsidTr="13E51279" w14:paraId="5DE44704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6B04F2EB" w14:textId="2F57358E">
            <w:pPr>
              <w:pStyle w:val="Rientronormale"/>
              <w:spacing w:after="200" w:line="271" w:lineRule="auto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13E51279">
              <w:rPr>
                <w:rFonts w:asciiTheme="majorHAnsi" w:hAnsiTheme="majorHAnsi"/>
                <w:sz w:val="22"/>
                <w:szCs w:val="22"/>
              </w:rPr>
              <w:t>Social</w:t>
            </w:r>
            <w:proofErr w:type="spellEnd"/>
            <w:r w:rsidRPr="13E5127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13E51279">
              <w:rPr>
                <w:rFonts w:asciiTheme="majorHAnsi" w:hAnsiTheme="majorHAnsi"/>
                <w:sz w:val="22"/>
                <w:szCs w:val="22"/>
              </w:rPr>
              <w:t>Inclusion</w:t>
            </w:r>
            <w:proofErr w:type="spellEnd"/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DA65C8" w14:paraId="37E817C2" w14:textId="77777777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Pr="00931AC4" w:rsidR="00DA65C8" w:rsidTr="13E51279" w14:paraId="4B4DCE3F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779DA370" w14:textId="31876421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13E51279">
              <w:rPr>
                <w:rFonts w:asciiTheme="majorHAnsi" w:hAnsiTheme="majorHAnsi"/>
                <w:sz w:val="22"/>
                <w:szCs w:val="22"/>
              </w:rPr>
              <w:t xml:space="preserve">Transfer of Knowledge </w:t>
            </w:r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DA65C8" w14:paraId="759409ED" w14:textId="62E0D1A9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workers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were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able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transfer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the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knowledge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and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skills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acquired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to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their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work</w:t>
            </w:r>
            <w:proofErr w:type="spellEnd"/>
            <w:r w:rsidRPr="00F76DDF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F76DDF">
              <w:rPr>
                <w:rFonts w:asciiTheme="majorHAnsi" w:hAnsiTheme="majorHAnsi"/>
                <w:sz w:val="22"/>
                <w:szCs w:val="22"/>
              </w:rPr>
              <w:t>colleagues</w:t>
            </w:r>
            <w:proofErr w:type="spellEnd"/>
          </w:p>
        </w:tc>
      </w:tr>
      <w:tr w:rsidRPr="00931AC4" w:rsidR="00DA65C8" w:rsidTr="13E51279" w14:paraId="0B39C8C9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58A359B7" w14:textId="52E76DE8">
            <w:pPr>
              <w:pStyle w:val="Rientronormale"/>
              <w:spacing w:after="200" w:line="271" w:lineRule="auto"/>
              <w:ind w:left="17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13E51279">
              <w:rPr>
                <w:rFonts w:asciiTheme="majorHAnsi" w:hAnsiTheme="majorHAnsi"/>
                <w:sz w:val="22"/>
                <w:szCs w:val="22"/>
              </w:rPr>
              <w:t>Outreach</w:t>
            </w:r>
            <w:proofErr w:type="spellEnd"/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DA65C8" w14:paraId="0DB59C4C" w14:textId="0A00FB48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6C477B">
              <w:rPr>
                <w:rFonts w:asciiTheme="majorHAnsi" w:hAnsiTheme="majorHAnsi"/>
                <w:sz w:val="22"/>
                <w:szCs w:val="22"/>
              </w:rPr>
              <w:t>transferability</w:t>
            </w:r>
            <w:proofErr w:type="spellEnd"/>
          </w:p>
        </w:tc>
      </w:tr>
      <w:tr w:rsidRPr="00931AC4" w:rsidR="00DA65C8" w:rsidTr="13E51279" w14:paraId="5EAC29D1" w14:textId="77777777">
        <w:trPr>
          <w:cantSplit/>
        </w:trPr>
        <w:tc>
          <w:tcPr>
            <w:tcW w:w="1499" w:type="pct"/>
            <w:tcBorders>
              <w:right w:val="single" w:color="auto" w:sz="4" w:space="0"/>
            </w:tcBorders>
            <w:vAlign w:val="bottom"/>
          </w:tcPr>
          <w:p w:rsidRPr="00931AC4" w:rsidR="00DA65C8" w:rsidP="00DA65C8" w:rsidRDefault="00DA65C8" w14:paraId="382C38B2" w14:textId="20556962">
            <w:pPr>
              <w:pStyle w:val="Rientronormale"/>
              <w:ind w:left="179"/>
              <w:rPr>
                <w:rFonts w:asciiTheme="majorHAnsi" w:hAnsiTheme="majorHAnsi"/>
                <w:sz w:val="22"/>
                <w:szCs w:val="22"/>
              </w:rPr>
            </w:pPr>
            <w:r w:rsidRPr="00931AC4">
              <w:rPr>
                <w:rFonts w:asciiTheme="majorHAnsi" w:hAnsiTheme="majorHAnsi"/>
                <w:sz w:val="22"/>
                <w:szCs w:val="22"/>
              </w:rPr>
              <w:t>Other</w:t>
            </w:r>
          </w:p>
        </w:tc>
        <w:tc>
          <w:tcPr>
            <w:tcW w:w="35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:rsidRPr="00931AC4" w:rsidR="00DA65C8" w:rsidP="00DA65C8" w:rsidRDefault="00DA65C8" w14:paraId="1387E014" w14:textId="52F5EBA1">
            <w:pPr>
              <w:spacing w:before="120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employability</w:t>
            </w:r>
            <w:proofErr w:type="spellEnd"/>
          </w:p>
        </w:tc>
      </w:tr>
    </w:tbl>
    <w:p w:rsidRPr="00931AC4" w:rsidR="00FF3B9D" w:rsidP="0014679B" w:rsidRDefault="00FF3B9D" w14:paraId="414E6E15" w14:textId="76441774">
      <w:pPr>
        <w:rPr>
          <w:rFonts w:asciiTheme="majorHAnsi" w:hAnsiTheme="majorHAnsi"/>
          <w:sz w:val="12"/>
          <w:szCs w:val="16"/>
        </w:rPr>
      </w:pPr>
      <w:r w:rsidRPr="00931AC4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445833" wp14:editId="7820A28C">
                <wp:simplePos x="0" y="0"/>
                <wp:positionH relativeFrom="margin">
                  <wp:posOffset>-1305560</wp:posOffset>
                </wp:positionH>
                <wp:positionV relativeFrom="margin">
                  <wp:posOffset>-5327015</wp:posOffset>
                </wp:positionV>
                <wp:extent cx="6429375" cy="1068070"/>
                <wp:effectExtent l="0" t="0" r="28575" b="1778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B9D" w:rsidP="00FF3B9D" w:rsidRDefault="00FF3B9D" w14:paraId="78E1EA27" w14:textId="59D1A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 w14:anchorId="3A445833">
                <v:stroke joinstyle="miter"/>
                <v:path gradientshapeok="t" o:connecttype="rect"/>
              </v:shapetype>
              <v:shape id="Textfeld 2" style="position:absolute;margin-left:-102.8pt;margin-top:-419.45pt;width:506.25pt;height:84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">
                <v:textbox>
                  <w:txbxContent>
                    <w:p w:rsidR="00FF3B9D" w:rsidP="00FF3B9D" w:rsidRDefault="00FF3B9D" w14:paraId="78E1EA27" w14:textId="59D1A2F7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Pr="00931AC4" w:rsidR="00FF3B9D" w:rsidSect="003A4871">
      <w:headerReference w:type="default" r:id="rId13"/>
      <w:footerReference w:type="default" r:id="rId14"/>
      <w:pgSz w:w="11906" w:h="16838" w:orient="portrait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17E" w:rsidP="00650259" w:rsidRDefault="0011517E" w14:paraId="02253540" w14:textId="77777777">
      <w:pPr>
        <w:spacing w:after="0" w:line="240" w:lineRule="auto"/>
      </w:pPr>
      <w:r>
        <w:separator/>
      </w:r>
    </w:p>
  </w:endnote>
  <w:endnote w:type="continuationSeparator" w:id="0">
    <w:p w:rsidR="0011517E" w:rsidP="00650259" w:rsidRDefault="0011517E" w14:paraId="72E8B80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w:fontKey="{9BA4BEDC-A45A-47CA-A4C0-606A3BC2193D}" r:id="rId1"/>
    <w:embedBold w:fontKey="{B7A89FC7-1023-44D9-85D3-CA143619C05B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081051A1-D6B9-4037-8904-0F13BB87DC96}" r:id="rId3"/>
    <w:embedBold w:fontKey="{EECC1608-EEC3-425A-9A26-FC6056AE41DA}" r:id="rId4"/>
    <w:embedItalic w:fontKey="{934EE783-E4E7-4595-BCA7-FBA1052FE9D7}" r:id="rId5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w:fontKey="{CA17888F-CCF4-45D9-8821-7A6097923778}" r:id="rId6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w:fontKey="{71E5ADE0-609C-4859-8859-E89239627BDC}" r:id="rId7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w:fontKey="{FBD0F125-1CC8-44F4-BF9D-F66B70829A35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w:fontKey="{834D1529-B270-445E-B3BD-22507896ABB4}" w:subsetted="1" r:id="rId9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Pr="007F7B5D" w:rsidR="007F7B5D" w:rsidTr="00E51C33" w14:paraId="7D65BD04" w14:textId="77777777">
      <w:tc>
        <w:tcPr>
          <w:tcW w:w="4513" w:type="dxa"/>
          <w:vAlign w:val="center"/>
        </w:tcPr>
        <w:p w:rsidRPr="007F7B5D" w:rsidR="007F7B5D" w:rsidP="007F7B5D" w:rsidRDefault="007F7B5D" w14:paraId="0D443674" w14:textId="04838E5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513" w:type="dxa"/>
          <w:vAlign w:val="center"/>
        </w:tcPr>
        <w:p w:rsidRPr="007F7B5D" w:rsidR="007F7B5D" w:rsidP="007F7B5D" w:rsidRDefault="007F7B5D" w14:paraId="0CE9B8DD" w14:textId="14DA5B0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P="007F7B5D" w:rsidRDefault="00E51C33" w14:paraId="43112E46" w14:textId="25DE986B">
    <w:pPr>
      <w:pStyle w:val="Nessunaspaziatura"/>
    </w:pPr>
    <w:r w:rsidRPr="00E51C3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89F505" wp14:editId="7163F096">
              <wp:simplePos x="0" y="0"/>
              <wp:positionH relativeFrom="column">
                <wp:posOffset>0</wp:posOffset>
              </wp:positionH>
              <wp:positionV relativeFrom="paragraph">
                <wp:posOffset>1270</wp:posOffset>
              </wp:positionV>
              <wp:extent cx="5666740" cy="314325"/>
              <wp:effectExtent l="0" t="0" r="10160" b="28575"/>
              <wp:wrapNone/>
              <wp:docPr id="12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40" cy="314325"/>
                      </a:xfrm>
                      <a:prstGeom prst="rect">
                        <a:avLst/>
                      </a:prstGeom>
                      <a:solidFill>
                        <a:srgbClr val="5873E4"/>
                      </a:solidFill>
                      <a:ln>
                        <a:solidFill>
                          <a:srgbClr val="5873E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E51C33" w:rsidR="00E51C33" w:rsidP="00E51C33" w:rsidRDefault="00E51C33" w14:paraId="292D4BF9" w14:textId="77777777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E51C33">
                            <w:rPr>
                              <w:rFonts w:hAnsi="Calibri"/>
                              <w:b/>
                              <w:bCs/>
                              <w:color w:val="FFFFFF" w:themeColor="ligh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 xml:space="preserve">Skills Blueprint for the Construction Industry   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ángulo 11" style="position:absolute;margin-left:0;margin-top:.1pt;width:446.2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5873e4" strokecolor="#5873e4" strokeweight="1pt" w14:anchorId="6789F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">
              <v:textbox>
                <w:txbxContent>
                  <w:p w:rsidRPr="00E51C33" w:rsidR="00E51C33" w:rsidP="00E51C33" w:rsidRDefault="00E51C33" w14:paraId="292D4BF9" w14:textId="77777777">
                    <w:pPr>
                      <w:rPr>
                        <w:sz w:val="32"/>
                        <w:szCs w:val="32"/>
                      </w:rPr>
                    </w:pPr>
                    <w:r w:rsidRPr="00E51C33">
                      <w:rPr>
                        <w:rFonts w:hAnsi="Calibri"/>
                        <w:b/>
                        <w:bCs/>
                        <w:color w:val="FFFFFF" w:themeColor="light1"/>
                        <w:kern w:val="24"/>
                        <w:sz w:val="32"/>
                        <w:szCs w:val="32"/>
                        <w:lang w:val="en-US"/>
                      </w:rPr>
                      <w:t xml:space="preserve">Skills Blueprint for the Construction Industry  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17E" w:rsidP="00650259" w:rsidRDefault="0011517E" w14:paraId="0C51BC1F" w14:textId="77777777">
      <w:pPr>
        <w:spacing w:after="0" w:line="240" w:lineRule="auto"/>
      </w:pPr>
      <w:r>
        <w:separator/>
      </w:r>
    </w:p>
  </w:footnote>
  <w:footnote w:type="continuationSeparator" w:id="0">
    <w:p w:rsidR="0011517E" w:rsidP="00650259" w:rsidRDefault="0011517E" w14:paraId="4CEEA7C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tbl>
    <w:tblPr>
      <w:tblW w:w="0" w:type="auto"/>
      <w:tblLook w:val="04A0" w:firstRow="1" w:lastRow="0" w:firstColumn="1" w:lastColumn="0" w:noHBand="0" w:noVBand="1"/>
    </w:tblPr>
    <w:tblGrid>
      <w:gridCol w:w="1292"/>
      <w:gridCol w:w="7639"/>
    </w:tblGrid>
    <w:tr w:rsidR="0090596C" w:rsidTr="1C6627DF" w14:paraId="4C8B27F0" w14:textId="77777777">
      <w:trPr>
        <w:trHeight w:val="990"/>
      </w:trPr>
      <w:tc>
        <w:tcPr>
          <w:tcW w:w="1292" w:type="dxa"/>
          <w:tcMar/>
          <w:vAlign w:val="center"/>
        </w:tcPr>
        <w:p w:rsidR="0090596C" w:rsidP="0090596C" w:rsidRDefault="00613243" w14:paraId="30A88EEF" w14:textId="29A811F5">
          <w:pPr>
            <w:pStyle w:val="Intestazione"/>
            <w:ind w:left="-108"/>
          </w:pPr>
          <w:bookmarkStart w:name="_Hlk521325785" w:id="5"/>
          <w:r>
            <w:rPr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7AF38FE1" wp14:editId="539CC923">
                <wp:simplePos x="0" y="0"/>
                <wp:positionH relativeFrom="column">
                  <wp:posOffset>-90805</wp:posOffset>
                </wp:positionH>
                <wp:positionV relativeFrom="paragraph">
                  <wp:posOffset>-196215</wp:posOffset>
                </wp:positionV>
                <wp:extent cx="988060" cy="790575"/>
                <wp:effectExtent l="0" t="0" r="2540" b="9525"/>
                <wp:wrapNone/>
                <wp:docPr id="7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1" t="15334" r="7334" b="15333"/>
                        <a:stretch/>
                      </pic:blipFill>
                      <pic:spPr>
                        <a:xfrm>
                          <a:off x="0" y="0"/>
                          <a:ext cx="98806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1C6627DF">
            <w:rPr/>
            <w:t/>
          </w:r>
        </w:p>
      </w:tc>
      <w:tc>
        <w:tcPr>
          <w:tcW w:w="7639" w:type="dxa"/>
          <w:tcMar/>
          <w:vAlign w:val="center"/>
        </w:tcPr>
        <w:p w:rsidR="0090596C" w:rsidP="00613243" w:rsidRDefault="00613243" w14:paraId="5E5B4FBB" w14:textId="2DB03100">
          <w:pPr>
            <w:pStyle w:val="Intestazione"/>
            <w:ind w:right="882"/>
            <w:jc w:val="right"/>
          </w:pPr>
          <w:r w:rsidR="1C6627DF">
            <w:drawing>
              <wp:inline wp14:editId="5062183C" wp14:anchorId="4571DAB7">
                <wp:extent cx="1703419" cy="371475"/>
                <wp:effectExtent l="0" t="0" r="0" b="0"/>
                <wp:docPr id="2102459153" name="Picture 1" descr="P:\DU\DU Projects\4 Current Projects\2018 S325 Erasmus+-SS ALL.Con BluePrint\WP8_Dissemination Exploitation Sustainability and Impact\Erasmus+_EN.png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/>
                        <pic:cNvPicPr/>
                      </pic:nvPicPr>
                      <pic:blipFill>
                        <a:blip r:embed="Rffd5f66d92fc4c78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703419" cy="37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1C6627DF">
            <w:rPr/>
            <w:t xml:space="preserve"> </w:t>
          </w:r>
        </w:p>
        <w:p w:rsidRPr="0090596C" w:rsidR="00BB4D5E" w:rsidP="00BB4D5E" w:rsidRDefault="00BB4D5E" w14:paraId="4D8042B0" w14:textId="1519E6F6">
          <w:pPr>
            <w:pStyle w:val="Intestazione"/>
            <w:jc w:val="right"/>
          </w:pPr>
        </w:p>
      </w:tc>
    </w:tr>
    <w:bookmarkEnd w:id="5"/>
  </w:tbl>
  <w:p w:rsidRPr="0090596C" w:rsidR="00650259" w:rsidP="000E0476" w:rsidRDefault="00650259" w14:paraId="1187FF67" w14:textId="77777777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BCF"/>
    <w:rsid w:val="000277E4"/>
    <w:rsid w:val="000456E1"/>
    <w:rsid w:val="00052382"/>
    <w:rsid w:val="00056B76"/>
    <w:rsid w:val="000606D1"/>
    <w:rsid w:val="0006568A"/>
    <w:rsid w:val="00076F0F"/>
    <w:rsid w:val="00084253"/>
    <w:rsid w:val="00086257"/>
    <w:rsid w:val="000C00DD"/>
    <w:rsid w:val="000C0AE0"/>
    <w:rsid w:val="000C7070"/>
    <w:rsid w:val="000D0AFD"/>
    <w:rsid w:val="000D1F49"/>
    <w:rsid w:val="000E0476"/>
    <w:rsid w:val="000F6488"/>
    <w:rsid w:val="0011517E"/>
    <w:rsid w:val="001250B5"/>
    <w:rsid w:val="0014679B"/>
    <w:rsid w:val="0015085F"/>
    <w:rsid w:val="00170942"/>
    <w:rsid w:val="001727CA"/>
    <w:rsid w:val="00173F77"/>
    <w:rsid w:val="001762E2"/>
    <w:rsid w:val="001D02F7"/>
    <w:rsid w:val="001D543D"/>
    <w:rsid w:val="001F5006"/>
    <w:rsid w:val="00207F9C"/>
    <w:rsid w:val="00212107"/>
    <w:rsid w:val="00236FE9"/>
    <w:rsid w:val="002928D0"/>
    <w:rsid w:val="002B2C5F"/>
    <w:rsid w:val="002C56E6"/>
    <w:rsid w:val="002E203F"/>
    <w:rsid w:val="00351501"/>
    <w:rsid w:val="00361E11"/>
    <w:rsid w:val="00367FCA"/>
    <w:rsid w:val="003A4871"/>
    <w:rsid w:val="003B4744"/>
    <w:rsid w:val="003B5E3D"/>
    <w:rsid w:val="003B631D"/>
    <w:rsid w:val="003C171D"/>
    <w:rsid w:val="003D2D6A"/>
    <w:rsid w:val="003D7BCF"/>
    <w:rsid w:val="003F0847"/>
    <w:rsid w:val="003F437A"/>
    <w:rsid w:val="003F4AB4"/>
    <w:rsid w:val="0040090B"/>
    <w:rsid w:val="00424CE9"/>
    <w:rsid w:val="00425D3E"/>
    <w:rsid w:val="0044004F"/>
    <w:rsid w:val="00440D3E"/>
    <w:rsid w:val="0046302A"/>
    <w:rsid w:val="004737F1"/>
    <w:rsid w:val="00487D2D"/>
    <w:rsid w:val="00495216"/>
    <w:rsid w:val="004D5D62"/>
    <w:rsid w:val="004E5458"/>
    <w:rsid w:val="005112D0"/>
    <w:rsid w:val="00522AD0"/>
    <w:rsid w:val="00560FB4"/>
    <w:rsid w:val="005762C7"/>
    <w:rsid w:val="00576E5C"/>
    <w:rsid w:val="00577E06"/>
    <w:rsid w:val="00585723"/>
    <w:rsid w:val="00590C78"/>
    <w:rsid w:val="005A3BF7"/>
    <w:rsid w:val="005B5E85"/>
    <w:rsid w:val="005E7759"/>
    <w:rsid w:val="005F2035"/>
    <w:rsid w:val="005F7990"/>
    <w:rsid w:val="00607293"/>
    <w:rsid w:val="00612B0F"/>
    <w:rsid w:val="00613243"/>
    <w:rsid w:val="0063739C"/>
    <w:rsid w:val="006445A8"/>
    <w:rsid w:val="00650259"/>
    <w:rsid w:val="00657139"/>
    <w:rsid w:val="00664BBC"/>
    <w:rsid w:val="006C477B"/>
    <w:rsid w:val="006D17F8"/>
    <w:rsid w:val="006E18C6"/>
    <w:rsid w:val="00730F52"/>
    <w:rsid w:val="007347FC"/>
    <w:rsid w:val="00756E42"/>
    <w:rsid w:val="00770F25"/>
    <w:rsid w:val="007A35A8"/>
    <w:rsid w:val="007B0A85"/>
    <w:rsid w:val="007C6A52"/>
    <w:rsid w:val="007F701B"/>
    <w:rsid w:val="007F7B5D"/>
    <w:rsid w:val="00811EF8"/>
    <w:rsid w:val="0082043E"/>
    <w:rsid w:val="00824EE9"/>
    <w:rsid w:val="00836129"/>
    <w:rsid w:val="00862255"/>
    <w:rsid w:val="008A2837"/>
    <w:rsid w:val="008D0DE3"/>
    <w:rsid w:val="008E203A"/>
    <w:rsid w:val="008E3216"/>
    <w:rsid w:val="008F0D6E"/>
    <w:rsid w:val="0090596C"/>
    <w:rsid w:val="009078BE"/>
    <w:rsid w:val="0091229C"/>
    <w:rsid w:val="00927DAA"/>
    <w:rsid w:val="00931AC4"/>
    <w:rsid w:val="00940E73"/>
    <w:rsid w:val="00947DF7"/>
    <w:rsid w:val="009638C7"/>
    <w:rsid w:val="0098597D"/>
    <w:rsid w:val="00990B3F"/>
    <w:rsid w:val="009A3708"/>
    <w:rsid w:val="009C0AB8"/>
    <w:rsid w:val="009E45E7"/>
    <w:rsid w:val="009E6597"/>
    <w:rsid w:val="009F619A"/>
    <w:rsid w:val="009F6DDE"/>
    <w:rsid w:val="00A02CAF"/>
    <w:rsid w:val="00A0407C"/>
    <w:rsid w:val="00A27B07"/>
    <w:rsid w:val="00A370A8"/>
    <w:rsid w:val="00A44E13"/>
    <w:rsid w:val="00A81DD8"/>
    <w:rsid w:val="00AC13AA"/>
    <w:rsid w:val="00AC5F71"/>
    <w:rsid w:val="00AD039B"/>
    <w:rsid w:val="00AE7316"/>
    <w:rsid w:val="00B03939"/>
    <w:rsid w:val="00B11383"/>
    <w:rsid w:val="00B44542"/>
    <w:rsid w:val="00B53A55"/>
    <w:rsid w:val="00B76405"/>
    <w:rsid w:val="00B81B2D"/>
    <w:rsid w:val="00BB4A4E"/>
    <w:rsid w:val="00BB4D5E"/>
    <w:rsid w:val="00BD4753"/>
    <w:rsid w:val="00BD5CB1"/>
    <w:rsid w:val="00BE62EE"/>
    <w:rsid w:val="00BF060B"/>
    <w:rsid w:val="00C00009"/>
    <w:rsid w:val="00C003BA"/>
    <w:rsid w:val="00C12EC3"/>
    <w:rsid w:val="00C46878"/>
    <w:rsid w:val="00C54A48"/>
    <w:rsid w:val="00C80E94"/>
    <w:rsid w:val="00CB4A51"/>
    <w:rsid w:val="00CD35A7"/>
    <w:rsid w:val="00CD4532"/>
    <w:rsid w:val="00CD47B0"/>
    <w:rsid w:val="00CD70CE"/>
    <w:rsid w:val="00CE0403"/>
    <w:rsid w:val="00CE6104"/>
    <w:rsid w:val="00CE7918"/>
    <w:rsid w:val="00D05BCF"/>
    <w:rsid w:val="00D15E8F"/>
    <w:rsid w:val="00D16163"/>
    <w:rsid w:val="00D61FE0"/>
    <w:rsid w:val="00D872E1"/>
    <w:rsid w:val="00DA65C8"/>
    <w:rsid w:val="00DB2819"/>
    <w:rsid w:val="00DB3FAD"/>
    <w:rsid w:val="00DD751F"/>
    <w:rsid w:val="00E139C4"/>
    <w:rsid w:val="00E158AF"/>
    <w:rsid w:val="00E3671A"/>
    <w:rsid w:val="00E372A0"/>
    <w:rsid w:val="00E51C33"/>
    <w:rsid w:val="00E60357"/>
    <w:rsid w:val="00E612A7"/>
    <w:rsid w:val="00E61C09"/>
    <w:rsid w:val="00E647E9"/>
    <w:rsid w:val="00E677FE"/>
    <w:rsid w:val="00EB3B58"/>
    <w:rsid w:val="00EB4FBC"/>
    <w:rsid w:val="00EC024C"/>
    <w:rsid w:val="00EC7359"/>
    <w:rsid w:val="00ED02BC"/>
    <w:rsid w:val="00EE3054"/>
    <w:rsid w:val="00EE6A56"/>
    <w:rsid w:val="00F00606"/>
    <w:rsid w:val="00F01256"/>
    <w:rsid w:val="00F01C21"/>
    <w:rsid w:val="00F52451"/>
    <w:rsid w:val="00F768DB"/>
    <w:rsid w:val="00F76DDF"/>
    <w:rsid w:val="00F908D6"/>
    <w:rsid w:val="00FC7475"/>
    <w:rsid w:val="00FE6FA4"/>
    <w:rsid w:val="00FE78A0"/>
    <w:rsid w:val="00FF1DC9"/>
    <w:rsid w:val="00FF3B9D"/>
    <w:rsid w:val="1281D555"/>
    <w:rsid w:val="13E51279"/>
    <w:rsid w:val="148671F7"/>
    <w:rsid w:val="16FA007B"/>
    <w:rsid w:val="1BC5784E"/>
    <w:rsid w:val="1C6627DF"/>
    <w:rsid w:val="302A6675"/>
    <w:rsid w:val="47136A66"/>
    <w:rsid w:val="487A890B"/>
    <w:rsid w:val="4B608CDB"/>
    <w:rsid w:val="4F3028E6"/>
    <w:rsid w:val="528C601A"/>
    <w:rsid w:val="5AC4FE4B"/>
    <w:rsid w:val="5EA38C51"/>
    <w:rsid w:val="7637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E6F3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1" w:semiHidden="0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uiPriority="10" w:semiHidden="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styleId="Normale" w:default="1">
    <w:name w:val="Normal"/>
    <w:uiPriority w:val="1"/>
    <w:qFormat/>
    <w:rsid w:val="000E0476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1" w:customStyle="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styleId="NummerierteListe" w:customStyle="1">
    <w:name w:val="Nummerierte Liste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Standard1" w:customStyle="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Titolo2Carattere" w:customStyle="1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styleId="Titolo3Carattere" w:customStyle="1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oloCarattere" w:customStyle="1">
    <w:name w:val="Titolo Carattere"/>
    <w:basedOn w:val="Carpredefinitoparagrafo"/>
    <w:link w:val="Titolo"/>
    <w:uiPriority w:val="10"/>
    <w:semiHidden/>
    <w:rsid w:val="0090596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Abbildungstabelle" w:customStyle="1">
    <w:name w:val="Abbildungstabelle"/>
    <w:basedOn w:val="Tabellanormale"/>
    <w:uiPriority w:val="99"/>
    <w:rsid w:val="000D1F49"/>
    <w:tblPr/>
    <w:trPr>
      <w:cantSplit/>
    </w:t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styleId="Titolo5Carattere" w:customStyle="1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CD4532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CD4532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TestomacroCarattere" w:customStyle="1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character" w:styleId="NichtaufgelsteErwhnung1" w:customStyle="1">
    <w:name w:val="Nicht aufgelöste Erwähnung1"/>
    <w:basedOn w:val="Carpredefinitoparagrafo"/>
    <w:uiPriority w:val="99"/>
    <w:semiHidden/>
    <w:rsid w:val="00E51C3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6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056B76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056B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0E0476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character" w:customStyle="1" w:styleId="NichtaufgelsteErwhnung1">
    <w:name w:val="Nicht aufgelöste Erwähnung1"/>
    <w:basedOn w:val="Carpredefinitoparagrafo"/>
    <w:uiPriority w:val="99"/>
    <w:semiHidden/>
    <w:rsid w:val="00E51C3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6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6B76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056B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Rossella.martino@formedil.it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hyperlink" Target="mailto:formedil@formedil.it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://www.formedil.it" TargetMode="External" Id="R7c7d552cfa514f54" /><Relationship Type="http://schemas.openxmlformats.org/officeDocument/2006/relationships/hyperlink" Target="http://www.16oremics.it/" TargetMode="External" Id="Re543b993218c4e2a" /><Relationship Type="http://schemas.openxmlformats.org/officeDocument/2006/relationships/glossaryDocument" Target="/word/glossary/document.xml" Id="R5a9da3e2689447e5" /><Relationship Type="http://schemas.openxmlformats.org/officeDocument/2006/relationships/image" Target="/media/image4.png" Id="R4ad11ae796c7472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jpg" Id="rId1" /><Relationship Type="http://schemas.openxmlformats.org/officeDocument/2006/relationships/image" Target="/media/image5.png" Id="Rffd5f66d92fc4c78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mueller\AppData\Roaming\Microsoft\Templates\Verzeichnis-Erfassungsformular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a4320-459d-45f4-b47f-5280403287e3}"/>
      </w:docPartPr>
      <w:docPartBody>
        <w:p w14:paraId="6B6618C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EB67A963DC824EB5CD5702004E7B07" ma:contentTypeVersion="10" ma:contentTypeDescription="Crear nuevo documento." ma:contentTypeScope="" ma:versionID="60e3819124a7e6f55f75f83bcb3d383e">
  <xsd:schema xmlns:xsd="http://www.w3.org/2001/XMLSchema" xmlns:xs="http://www.w3.org/2001/XMLSchema" xmlns:p="http://schemas.microsoft.com/office/2006/metadata/properties" xmlns:ns2="5a3dcd4e-5bb7-4157-b9c1-cc59c31f1a63" targetNamespace="http://schemas.microsoft.com/office/2006/metadata/properties" ma:root="true" ma:fieldsID="ecd2bf99350e4ad806e49b94f30d49fd" ns2:_="">
    <xsd:import namespace="5a3dcd4e-5bb7-4157-b9c1-cc59c31f1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cd4e-5bb7-4157-b9c1-cc59c31f1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AE991-6628-4A79-8DB8-00C7E1F1104C}"/>
</file>

<file path=customXml/itemProps3.xml><?xml version="1.0" encoding="utf-8"?>
<ds:datastoreItem xmlns:ds="http://schemas.openxmlformats.org/officeDocument/2006/customXml" ds:itemID="{4C5F9F6A-0363-46D2-AB53-553ADA69290A}">
  <ds:schemaRefs>
    <ds:schemaRef ds:uri="5a3dcd4e-5bb7-4157-b9c1-cc59c31f1a63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Verzeichnis-Erfassungsformular</ap:Template>
  <ap:Application>Microsoft Office Word</ap:Application>
  <ap:DocSecurity>4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>Elisabeth.OBrien</lastModifiedBy>
  <revision>3</revision>
  <dcterms:created xsi:type="dcterms:W3CDTF">2020-01-17T12:10:00.0000000Z</dcterms:created>
  <dcterms:modified xsi:type="dcterms:W3CDTF">2020-04-24T14:01:48.7336665Z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0x010100DCEB67A963DC824EB5CD5702004E7B07</vt:lpwstr>
  </property>
</Properties>
</file>